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3C073" w14:textId="77777777" w:rsidR="00BF7A4C" w:rsidRPr="000B5BB5" w:rsidRDefault="00BF7A4C" w:rsidP="000B5BB5">
      <w:r w:rsidRPr="000B5BB5">
        <w:t>April 11, 2018</w:t>
      </w:r>
    </w:p>
    <w:p w14:paraId="462AE5CD" w14:textId="77777777" w:rsidR="00BF7A4C" w:rsidRPr="000B5BB5" w:rsidRDefault="00BF7A4C" w:rsidP="000B5BB5"/>
    <w:p w14:paraId="76BEC435" w14:textId="77777777" w:rsidR="00BF7A4C" w:rsidRPr="000B5BB5" w:rsidRDefault="00BF7A4C" w:rsidP="000B5BB5">
      <w:r w:rsidRPr="000B5BB5">
        <w:t>Brian Eno, Chief Engineer</w:t>
      </w:r>
    </w:p>
    <w:p w14:paraId="0F7A2430" w14:textId="77777777" w:rsidR="00BF7A4C" w:rsidRPr="000B5BB5" w:rsidRDefault="00BF7A4C" w:rsidP="000B5BB5">
      <w:r w:rsidRPr="000B5BB5">
        <w:t>Ecology Systems, Inc.</w:t>
      </w:r>
    </w:p>
    <w:p w14:paraId="5BCAED86" w14:textId="77777777" w:rsidR="00BF7A4C" w:rsidRPr="000B5BB5" w:rsidRDefault="00BF7A4C" w:rsidP="000B5BB5">
      <w:r w:rsidRPr="000B5BB5">
        <w:t>8458 Obstructed View Lane</w:t>
      </w:r>
    </w:p>
    <w:p w14:paraId="13070E57" w14:textId="77777777" w:rsidR="00BF7A4C" w:rsidRPr="000B5BB5" w:rsidRDefault="00BF7A4C" w:rsidP="000B5BB5">
      <w:r w:rsidRPr="000B5BB5">
        <w:t>Durham, NC 27708</w:t>
      </w:r>
    </w:p>
    <w:p w14:paraId="10BDDF39" w14:textId="77777777" w:rsidR="00BF7A4C" w:rsidRPr="000B5BB5" w:rsidRDefault="00BF7A4C" w:rsidP="000B5BB5"/>
    <w:p w14:paraId="5F294959" w14:textId="77777777" w:rsidR="00BF7A4C" w:rsidRPr="000B5BB5" w:rsidRDefault="00BF7A4C" w:rsidP="000B5BB5">
      <w:r w:rsidRPr="000B5BB5">
        <w:t>Dear Mr. Eno:</w:t>
      </w:r>
    </w:p>
    <w:p w14:paraId="4DEFCBA6" w14:textId="77777777" w:rsidR="00BF7A4C" w:rsidRPr="000B5BB5" w:rsidRDefault="00BF7A4C" w:rsidP="000B5BB5"/>
    <w:p w14:paraId="036483DD" w14:textId="77777777" w:rsidR="00BF7A4C" w:rsidRPr="000B5BB5" w:rsidRDefault="00BF7A4C" w:rsidP="000B5BB5">
      <w:r w:rsidRPr="000B5BB5">
        <w:t>Enclosed is the report estimating our power consumption for the year as requested by John Brenan, Vice President, on September 4.</w:t>
      </w:r>
    </w:p>
    <w:p w14:paraId="42235F9F" w14:textId="77777777" w:rsidR="00BF7A4C" w:rsidRPr="000B5BB5" w:rsidRDefault="00BF7A4C" w:rsidP="000B5BB5"/>
    <w:p w14:paraId="6218224A" w14:textId="77777777" w:rsidR="00BF7A4C" w:rsidRPr="000B5BB5" w:rsidRDefault="00BF7A4C" w:rsidP="000B5BB5">
      <w:r w:rsidRPr="000B5BB5">
        <w:t>The report is the result of several meetings with Jamie Anson, Manager of Plant Operations, and her staff and an extensive survey of all our employees. The survey was delayed by the transfer of key staff in Building A. We believe, however, that the report will provide the information you need to furnish us with a cost estimate for the installation of your Mark II Energy Saving System.</w:t>
      </w:r>
    </w:p>
    <w:p w14:paraId="52E84E51" w14:textId="77777777" w:rsidR="00BF7A4C" w:rsidRPr="000B5BB5" w:rsidRDefault="00BF7A4C" w:rsidP="000B5BB5"/>
    <w:p w14:paraId="351166AC" w14:textId="77777777" w:rsidR="00BF7A4C" w:rsidRPr="000B5BB5" w:rsidRDefault="00BF7A4C" w:rsidP="000B5BB5">
      <w:r w:rsidRPr="000B5BB5">
        <w:t>We would li</w:t>
      </w:r>
      <w:bookmarkStart w:id="0" w:name="_GoBack"/>
      <w:bookmarkEnd w:id="0"/>
      <w:r w:rsidRPr="000B5BB5">
        <w:t>ke to thank Billy Budd of ESI for his assistance in preparing the survey. If you need more information, please let me know.</w:t>
      </w:r>
    </w:p>
    <w:p w14:paraId="779CA7E0" w14:textId="77777777" w:rsidR="00BF7A4C" w:rsidRPr="000B5BB5" w:rsidRDefault="00BF7A4C" w:rsidP="000B5BB5"/>
    <w:p w14:paraId="4FE142F2" w14:textId="77777777" w:rsidR="00BF7A4C" w:rsidRPr="000B5BB5" w:rsidRDefault="00BF7A4C" w:rsidP="000B5BB5"/>
    <w:p w14:paraId="0FD22073" w14:textId="77777777" w:rsidR="00BF7A4C" w:rsidRPr="000B5BB5" w:rsidRDefault="00BF7A4C" w:rsidP="000B5BB5">
      <w:r w:rsidRPr="000B5BB5">
        <w:t>Sincerely,</w:t>
      </w:r>
    </w:p>
    <w:p w14:paraId="0B3389C9" w14:textId="77777777" w:rsidR="00BF7A4C" w:rsidRPr="000B5BB5" w:rsidRDefault="00BF7A4C" w:rsidP="000B5BB5"/>
    <w:p w14:paraId="5339ABBA" w14:textId="77777777" w:rsidR="00BF7A4C" w:rsidRPr="000B5BB5" w:rsidRDefault="00BF7A4C" w:rsidP="000B5BB5"/>
    <w:p w14:paraId="667DD1E3" w14:textId="77777777" w:rsidR="00BF7A4C" w:rsidRPr="000B5BB5" w:rsidRDefault="00BF7A4C" w:rsidP="000B5BB5"/>
    <w:p w14:paraId="03E9F112" w14:textId="77777777" w:rsidR="00BF7A4C" w:rsidRPr="000B5BB5" w:rsidRDefault="00BF7A4C" w:rsidP="000B5BB5">
      <w:r w:rsidRPr="000B5BB5">
        <w:t>Nora Cassidy</w:t>
      </w:r>
    </w:p>
    <w:p w14:paraId="40D1FFD4" w14:textId="77777777" w:rsidR="00BF7A4C" w:rsidRPr="000B5BB5" w:rsidRDefault="00BF7A4C" w:rsidP="000B5BB5">
      <w:r w:rsidRPr="000B5BB5">
        <w:t>New Projects Office</w:t>
      </w:r>
    </w:p>
    <w:p w14:paraId="53503C02" w14:textId="77777777" w:rsidR="00BF7A4C" w:rsidRPr="000B5BB5" w:rsidRDefault="00BF7A4C" w:rsidP="000B5BB5"/>
    <w:p w14:paraId="481B0A51" w14:textId="77777777" w:rsidR="00E137CA" w:rsidRPr="000B5BB5" w:rsidRDefault="00BF7A4C" w:rsidP="000B5BB5">
      <w:r w:rsidRPr="000B5BB5">
        <w:t>Enclosure: Report</w:t>
      </w:r>
    </w:p>
    <w:sectPr w:rsidR="00E137CA" w:rsidRPr="000B5BB5" w:rsidSect="000B5BB5">
      <w:headerReference w:type="default" r:id="rId7"/>
      <w:footerReference w:type="default" r:id="rId8"/>
      <w:pgSz w:w="12240" w:h="15840" w:code="1"/>
      <w:pgMar w:top="3600" w:right="2160" w:bottom="1800" w:left="2160" w:header="1584"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21003" w14:textId="77777777" w:rsidR="007E5C46" w:rsidRDefault="007E5C46" w:rsidP="000B5BB5">
      <w:r>
        <w:separator/>
      </w:r>
    </w:p>
  </w:endnote>
  <w:endnote w:type="continuationSeparator" w:id="0">
    <w:p w14:paraId="45BCD8B4" w14:textId="77777777" w:rsidR="007E5C46" w:rsidRDefault="007E5C46" w:rsidP="000B5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78BB5951-3DD9-4AFF-8B48-AFEBC65F6655}"/>
    <w:embedBold r:id="rId2" w:fontKey="{498C1B54-181E-4E0A-A23F-8B8F6607C29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3" w:fontKey="{7DF1D0F4-C2E0-4879-AC8E-D2764FF25F6D}"/>
    <w:embedBold r:id="rId4" w:fontKey="{28580013-8D9E-4717-AF76-5FBBDCF55BDE}"/>
  </w:font>
  <w:font w:name="Source Sans Pro SemiBold">
    <w:panose1 w:val="020B0603030403020204"/>
    <w:charset w:val="00"/>
    <w:family w:val="swiss"/>
    <w:pitch w:val="variable"/>
    <w:sig w:usb0="600002F7" w:usb1="02000001" w:usb2="00000000" w:usb3="00000000" w:csb0="0000019F" w:csb1="00000000"/>
    <w:embedRegular r:id="rId5" w:fontKey="{04EFF746-32B5-49BB-819C-F3680F0BD309}"/>
  </w:font>
  <w:font w:name="Calibri Light">
    <w:panose1 w:val="020F0302020204030204"/>
    <w:charset w:val="00"/>
    <w:family w:val="swiss"/>
    <w:pitch w:val="variable"/>
    <w:sig w:usb0="E0002AFF" w:usb1="C000247B" w:usb2="00000009" w:usb3="00000000" w:csb0="000001FF" w:csb1="00000000"/>
    <w:embedRegular r:id="rId6" w:fontKey="{A078B795-B107-48D9-B206-47413A0191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6576" w14:textId="77777777" w:rsidR="000B5BB5" w:rsidRPr="00D17B3A" w:rsidRDefault="000B5BB5" w:rsidP="000B5BB5">
    <w:pPr>
      <w:pStyle w:val="FooterLine1"/>
      <w:rPr>
        <w:rFonts w:ascii="Source Sans Pro SemiBold" w:hAnsi="Source Sans Pro SemiBold"/>
        <w:b w:val="0"/>
      </w:rPr>
    </w:pPr>
    <w:r w:rsidRPr="00D17B3A">
      <w:rPr>
        <w:rFonts w:ascii="Source Sans Pro SemiBold" w:hAnsi="Source Sans Pro SemiBold"/>
        <w:b w:val="0"/>
      </w:rPr>
      <w:t>Chancellor’s Office</w:t>
    </w:r>
  </w:p>
  <w:p w14:paraId="56464D43" w14:textId="77777777" w:rsidR="000B5BB5" w:rsidRPr="000B5BB5" w:rsidRDefault="000B5BB5" w:rsidP="000B5BB5">
    <w:pPr>
      <w:pStyle w:val="FooterLine2"/>
    </w:pPr>
    <w:r w:rsidRPr="000B5BB5">
      <w:t>1102 Q Street, Sacramento, CA 95811 | 916.445.8752 | www.cccco.edu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E79DB" w14:textId="77777777" w:rsidR="007E5C46" w:rsidRDefault="007E5C46" w:rsidP="000B5BB5">
      <w:r>
        <w:separator/>
      </w:r>
    </w:p>
  </w:footnote>
  <w:footnote w:type="continuationSeparator" w:id="0">
    <w:p w14:paraId="31F6A364" w14:textId="77777777" w:rsidR="007E5C46" w:rsidRDefault="007E5C46" w:rsidP="000B5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EEC4" w14:textId="719DB962" w:rsidR="00700406" w:rsidRDefault="000B5BB5" w:rsidP="00700406">
    <w:pPr>
      <w:pStyle w:val="HeaderName"/>
      <w:rPr>
        <w:sz w:val="20"/>
      </w:rPr>
    </w:pPr>
    <w:r w:rsidRPr="000B5BB5">
      <w:drawing>
        <wp:anchor distT="0" distB="0" distL="114300" distR="114300" simplePos="0" relativeHeight="251659264" behindDoc="1" locked="1" layoutInCell="1" allowOverlap="1" wp14:anchorId="4B9E890F" wp14:editId="06E2929F">
          <wp:simplePos x="0" y="0"/>
          <wp:positionH relativeFrom="column">
            <wp:posOffset>-908685</wp:posOffset>
          </wp:positionH>
          <wp:positionV relativeFrom="paragraph">
            <wp:posOffset>-275590</wp:posOffset>
          </wp:positionV>
          <wp:extent cx="2203450" cy="795655"/>
          <wp:effectExtent l="0" t="0" r="6350" b="4445"/>
          <wp:wrapNone/>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logo-vfull-3c.png"/>
                  <pic:cNvPicPr/>
                </pic:nvPicPr>
                <pic:blipFill>
                  <a:blip r:embed="rId1">
                    <a:extLst>
                      <a:ext uri="{28A0092B-C50C-407E-A947-70E740481C1C}">
                        <a14:useLocalDpi xmlns:a14="http://schemas.microsoft.com/office/drawing/2010/main" val="0"/>
                      </a:ext>
                    </a:extLst>
                  </a:blip>
                  <a:stretch>
                    <a:fillRect/>
                  </a:stretch>
                </pic:blipFill>
                <pic:spPr>
                  <a:xfrm>
                    <a:off x="0" y="0"/>
                    <a:ext cx="2203450" cy="795655"/>
                  </a:xfrm>
                  <a:prstGeom prst="rect">
                    <a:avLst/>
                  </a:prstGeom>
                </pic:spPr>
              </pic:pic>
            </a:graphicData>
          </a:graphic>
          <wp14:sizeRelH relativeFrom="page">
            <wp14:pctWidth>0</wp14:pctWidth>
          </wp14:sizeRelH>
          <wp14:sizeRelV relativeFrom="page">
            <wp14:pctHeight>0</wp14:pctHeight>
          </wp14:sizeRelV>
        </wp:anchor>
      </w:drawing>
    </w:r>
    <w:r w:rsidR="005C0084">
      <w:t>First Last</w:t>
    </w:r>
  </w:p>
  <w:p w14:paraId="05E1AED2" w14:textId="297D52B3" w:rsidR="00700406" w:rsidRDefault="005C0084" w:rsidP="00700406">
    <w:pPr>
      <w:pStyle w:val="HeaderTitle"/>
      <w:rPr>
        <w:sz w:val="20"/>
      </w:rPr>
    </w:pPr>
    <w:r>
      <w:rPr>
        <w:sz w:val="20"/>
      </w:rPr>
      <w:t>Title</w:t>
    </w:r>
  </w:p>
  <w:p w14:paraId="3DFC6B0E" w14:textId="7AFA88E6" w:rsidR="00700406" w:rsidRDefault="005C0084" w:rsidP="00700406">
    <w:pPr>
      <w:pStyle w:val="HeaderDivisionName"/>
      <w:rPr>
        <w:sz w:val="20"/>
      </w:rPr>
    </w:pPr>
    <w:r>
      <w:rPr>
        <w:sz w:val="20"/>
      </w:rPr>
      <w:t>Division</w:t>
    </w:r>
  </w:p>
  <w:p w14:paraId="6C74102E" w14:textId="0519A39B" w:rsidR="00700406" w:rsidRPr="00D17B3A" w:rsidRDefault="00700406" w:rsidP="00700406">
    <w:pPr>
      <w:pStyle w:val="HeaderName"/>
      <w:rPr>
        <w:sz w:val="20"/>
      </w:rPr>
    </w:pPr>
  </w:p>
  <w:p w14:paraId="29668709" w14:textId="18157111" w:rsidR="000B5BB5" w:rsidRPr="00D17B3A" w:rsidRDefault="000B5BB5" w:rsidP="000B5BB5">
    <w:pPr>
      <w:pStyle w:val="HeaderDivisionName"/>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669"/>
    <w:rsid w:val="00083629"/>
    <w:rsid w:val="000B5BB5"/>
    <w:rsid w:val="00192378"/>
    <w:rsid w:val="002C2F45"/>
    <w:rsid w:val="003475CD"/>
    <w:rsid w:val="003761FB"/>
    <w:rsid w:val="003F230A"/>
    <w:rsid w:val="00472E2B"/>
    <w:rsid w:val="005C0084"/>
    <w:rsid w:val="006D3CDC"/>
    <w:rsid w:val="00700406"/>
    <w:rsid w:val="00751F19"/>
    <w:rsid w:val="007E4669"/>
    <w:rsid w:val="007E5C46"/>
    <w:rsid w:val="007E6E00"/>
    <w:rsid w:val="008E61C8"/>
    <w:rsid w:val="00907023"/>
    <w:rsid w:val="00941F62"/>
    <w:rsid w:val="00A13D4B"/>
    <w:rsid w:val="00A9723D"/>
    <w:rsid w:val="00BF4DE9"/>
    <w:rsid w:val="00BF7A4C"/>
    <w:rsid w:val="00C464AD"/>
    <w:rsid w:val="00CB2449"/>
    <w:rsid w:val="00D17B3A"/>
    <w:rsid w:val="00D915D9"/>
    <w:rsid w:val="00DB067F"/>
    <w:rsid w:val="00E137CA"/>
    <w:rsid w:val="00ED063B"/>
    <w:rsid w:val="00F2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90D20"/>
  <w14:defaultImageDpi w14:val="330"/>
  <w15:chartTrackingRefBased/>
  <w15:docId w15:val="{B2203909-1740-45A0-AD7A-602CD9DC7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5BB5"/>
    <w:pPr>
      <w:spacing w:after="0" w:line="276" w:lineRule="auto"/>
    </w:pPr>
    <w:rPr>
      <w:rFonts w:ascii="Source Sans Pro" w:hAnsi="Source Sans Pro"/>
      <w:color w:val="5557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A4C"/>
    <w:pPr>
      <w:tabs>
        <w:tab w:val="center" w:pos="4680"/>
        <w:tab w:val="right" w:pos="9360"/>
      </w:tabs>
      <w:spacing w:line="240" w:lineRule="auto"/>
    </w:pPr>
  </w:style>
  <w:style w:type="character" w:customStyle="1" w:styleId="HeaderChar">
    <w:name w:val="Header Char"/>
    <w:basedOn w:val="DefaultParagraphFont"/>
    <w:link w:val="Header"/>
    <w:uiPriority w:val="99"/>
    <w:rsid w:val="00BF7A4C"/>
  </w:style>
  <w:style w:type="paragraph" w:styleId="Footer">
    <w:name w:val="footer"/>
    <w:basedOn w:val="Normal"/>
    <w:link w:val="FooterChar"/>
    <w:uiPriority w:val="99"/>
    <w:unhideWhenUsed/>
    <w:rsid w:val="00BF7A4C"/>
    <w:pPr>
      <w:tabs>
        <w:tab w:val="center" w:pos="4680"/>
        <w:tab w:val="right" w:pos="9360"/>
      </w:tabs>
      <w:spacing w:line="240" w:lineRule="auto"/>
    </w:pPr>
  </w:style>
  <w:style w:type="character" w:customStyle="1" w:styleId="FooterChar">
    <w:name w:val="Footer Char"/>
    <w:basedOn w:val="DefaultParagraphFont"/>
    <w:link w:val="Footer"/>
    <w:uiPriority w:val="99"/>
    <w:rsid w:val="00BF7A4C"/>
  </w:style>
  <w:style w:type="paragraph" w:customStyle="1" w:styleId="FooterLine1">
    <w:name w:val="Footer Line 1"/>
    <w:basedOn w:val="Footer"/>
    <w:link w:val="FooterLine1Char"/>
    <w:qFormat/>
    <w:rsid w:val="000B5BB5"/>
    <w:rPr>
      <w:b/>
      <w:color w:val="002F6D"/>
      <w:sz w:val="18"/>
      <w:szCs w:val="17"/>
    </w:rPr>
  </w:style>
  <w:style w:type="paragraph" w:customStyle="1" w:styleId="FooterLine2">
    <w:name w:val="Footer Line 2"/>
    <w:basedOn w:val="Footer"/>
    <w:link w:val="FooterLine2Char"/>
    <w:qFormat/>
    <w:rsid w:val="000B5BB5"/>
    <w:rPr>
      <w:color w:val="002F6D"/>
      <w:sz w:val="18"/>
      <w:szCs w:val="17"/>
    </w:rPr>
  </w:style>
  <w:style w:type="character" w:customStyle="1" w:styleId="FooterLine1Char">
    <w:name w:val="Footer Line 1 Char"/>
    <w:basedOn w:val="FooterChar"/>
    <w:link w:val="FooterLine1"/>
    <w:rsid w:val="000B5BB5"/>
    <w:rPr>
      <w:rFonts w:ascii="Source Sans Pro" w:hAnsi="Source Sans Pro"/>
      <w:b/>
      <w:color w:val="002F6D"/>
      <w:sz w:val="18"/>
      <w:szCs w:val="17"/>
    </w:rPr>
  </w:style>
  <w:style w:type="paragraph" w:customStyle="1" w:styleId="HeaderName">
    <w:name w:val="Header Name"/>
    <w:basedOn w:val="Header"/>
    <w:link w:val="HeaderNameChar"/>
    <w:qFormat/>
    <w:rsid w:val="000B5BB5"/>
    <w:pPr>
      <w:jc w:val="right"/>
    </w:pPr>
    <w:rPr>
      <w:b/>
      <w:smallCaps/>
      <w:noProof/>
      <w:color w:val="002F6D"/>
    </w:rPr>
  </w:style>
  <w:style w:type="character" w:customStyle="1" w:styleId="FooterLine2Char">
    <w:name w:val="Footer Line 2 Char"/>
    <w:basedOn w:val="FooterChar"/>
    <w:link w:val="FooterLine2"/>
    <w:rsid w:val="000B5BB5"/>
    <w:rPr>
      <w:rFonts w:ascii="Source Sans Pro" w:hAnsi="Source Sans Pro"/>
      <w:color w:val="002F6D"/>
      <w:sz w:val="18"/>
      <w:szCs w:val="17"/>
    </w:rPr>
  </w:style>
  <w:style w:type="paragraph" w:customStyle="1" w:styleId="HeaderTitle">
    <w:name w:val="Header Title"/>
    <w:basedOn w:val="Header"/>
    <w:link w:val="HeaderTitleChar"/>
    <w:qFormat/>
    <w:rsid w:val="000B5BB5"/>
    <w:pPr>
      <w:jc w:val="right"/>
    </w:pPr>
    <w:rPr>
      <w:color w:val="002F6D"/>
    </w:rPr>
  </w:style>
  <w:style w:type="character" w:customStyle="1" w:styleId="HeaderNameChar">
    <w:name w:val="Header Name Char"/>
    <w:basedOn w:val="HeaderChar"/>
    <w:link w:val="HeaderName"/>
    <w:rsid w:val="000B5BB5"/>
    <w:rPr>
      <w:rFonts w:ascii="Source Sans Pro" w:hAnsi="Source Sans Pro"/>
      <w:b/>
      <w:smallCaps/>
      <w:noProof/>
      <w:color w:val="002F6D"/>
    </w:rPr>
  </w:style>
  <w:style w:type="paragraph" w:customStyle="1" w:styleId="HeaderDivisionName">
    <w:name w:val="Header Division Name"/>
    <w:basedOn w:val="Header"/>
    <w:link w:val="HeaderDivisionNameChar"/>
    <w:qFormat/>
    <w:rsid w:val="000B5BB5"/>
    <w:pPr>
      <w:jc w:val="right"/>
    </w:pPr>
    <w:rPr>
      <w:color w:val="002F6D"/>
    </w:rPr>
  </w:style>
  <w:style w:type="character" w:customStyle="1" w:styleId="HeaderTitleChar">
    <w:name w:val="Header Title Char"/>
    <w:basedOn w:val="HeaderChar"/>
    <w:link w:val="HeaderTitle"/>
    <w:rsid w:val="000B5BB5"/>
    <w:rPr>
      <w:rFonts w:ascii="Source Sans Pro" w:hAnsi="Source Sans Pro"/>
      <w:color w:val="002F6D"/>
    </w:rPr>
  </w:style>
  <w:style w:type="character" w:customStyle="1" w:styleId="HeaderDivisionNameChar">
    <w:name w:val="Header Division Name Char"/>
    <w:basedOn w:val="HeaderChar"/>
    <w:link w:val="HeaderDivisionName"/>
    <w:rsid w:val="000B5BB5"/>
    <w:rPr>
      <w:rFonts w:ascii="Source Sans Pro" w:hAnsi="Source Sans Pro"/>
      <w:color w:val="002F6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57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I:\My%20Drive\Chancellor's%20Office%20Brand%20Alignment%20and%20Standardization%20Project\_Design\Working%20Files\Stationery\CCC_Letterhead_Template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F3163-632B-4978-9E3D-0A32D183C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CCC_Letterhead_Template_v2</Template>
  <TotalTime>3</TotalTime>
  <Pages>1</Pages>
  <Words>127</Words>
  <Characters>719</Characters>
  <Application>Microsoft Office Word</Application>
  <DocSecurity>0</DocSecurity>
  <Lines>9</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California Community Colleges</dc:creator>
  <cp:keywords/>
  <dc:description/>
  <cp:lastModifiedBy>Brady Comerford</cp:lastModifiedBy>
  <cp:revision>3</cp:revision>
  <dcterms:created xsi:type="dcterms:W3CDTF">2018-06-15T21:43:00Z</dcterms:created>
  <dcterms:modified xsi:type="dcterms:W3CDTF">2018-08-16T20:52:00Z</dcterms:modified>
</cp:coreProperties>
</file>