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45D20" w14:textId="77777777" w:rsidR="0015329C" w:rsidRDefault="0015329C" w:rsidP="0059010D">
      <w:pPr>
        <w:spacing w:before="360"/>
        <w:ind w:left="864" w:hanging="864"/>
      </w:pPr>
      <w:bookmarkStart w:id="0" w:name="_GoBack"/>
      <w:r w:rsidRPr="00AE7216">
        <w:rPr>
          <w:b/>
        </w:rPr>
        <w:t>TO:</w:t>
      </w:r>
      <w:r w:rsidR="00AF6632" w:rsidRPr="004E2220">
        <w:tab/>
      </w:r>
      <w:r w:rsidR="008C4EE8">
        <w:t>First line style</w:t>
      </w:r>
      <w:r w:rsidR="004E0F5B">
        <w:t xml:space="preserve"> (paste name over this copy)</w:t>
      </w:r>
    </w:p>
    <w:bookmarkEnd w:id="0"/>
    <w:p w14:paraId="70D573C8" w14:textId="77777777" w:rsidR="00496FCD" w:rsidRPr="004E2220" w:rsidRDefault="00496FCD" w:rsidP="0038552E">
      <w:pPr>
        <w:ind w:left="864"/>
      </w:pPr>
      <w:r>
        <w:t>Second line</w:t>
      </w:r>
      <w:r w:rsidR="008C4EE8">
        <w:t xml:space="preserve"> style</w:t>
      </w:r>
      <w:r w:rsidR="004E0F5B">
        <w:t xml:space="preserve"> (careful not to select paragraph marker</w:t>
      </w:r>
      <w:r w:rsidR="00F83329">
        <w:t xml:space="preserve"> or formatting will be altered</w:t>
      </w:r>
      <w:r w:rsidR="004E0F5B">
        <w:t>)</w:t>
      </w:r>
    </w:p>
    <w:p w14:paraId="47C7C21B" w14:textId="77777777" w:rsidR="0015329C" w:rsidRDefault="0015329C" w:rsidP="009E35D1">
      <w:pPr>
        <w:spacing w:before="240"/>
        <w:ind w:left="864" w:hanging="864"/>
      </w:pPr>
      <w:r w:rsidRPr="00AE7216">
        <w:rPr>
          <w:b/>
        </w:rPr>
        <w:t>FROM:</w:t>
      </w:r>
      <w:r w:rsidR="00AF6632" w:rsidRPr="004E2220">
        <w:tab/>
      </w:r>
      <w:r w:rsidR="008C4EE8">
        <w:t>First line style</w:t>
      </w:r>
    </w:p>
    <w:p w14:paraId="556E68CA" w14:textId="77777777" w:rsidR="008C4EE8" w:rsidRPr="004E2220" w:rsidRDefault="008C4EE8" w:rsidP="0038552E">
      <w:pPr>
        <w:ind w:left="864"/>
      </w:pPr>
      <w:r>
        <w:t>Second line style</w:t>
      </w:r>
      <w:r w:rsidR="000B4FD6">
        <w:t xml:space="preserve"> (delete if not needed)</w:t>
      </w:r>
    </w:p>
    <w:p w14:paraId="07B6E534" w14:textId="77777777" w:rsidR="0015329C" w:rsidRDefault="0015329C" w:rsidP="009E35D1">
      <w:pPr>
        <w:spacing w:before="240"/>
        <w:ind w:left="864" w:hanging="864"/>
      </w:pPr>
      <w:r w:rsidRPr="00AE7216">
        <w:rPr>
          <w:b/>
        </w:rPr>
        <w:t>RE:</w:t>
      </w:r>
      <w:r w:rsidR="00AF6632" w:rsidRPr="004E2220">
        <w:tab/>
      </w:r>
      <w:r w:rsidR="008C4EE8">
        <w:t>First line style</w:t>
      </w:r>
    </w:p>
    <w:p w14:paraId="0E83AAE0" w14:textId="77777777" w:rsidR="008C4EE8" w:rsidRPr="004E2220" w:rsidRDefault="008C4EE8" w:rsidP="0038552E">
      <w:pPr>
        <w:ind w:left="864"/>
      </w:pPr>
      <w:r>
        <w:t>Second line style</w:t>
      </w:r>
      <w:r w:rsidR="000B4FD6">
        <w:t xml:space="preserve"> (delete if not needed)</w:t>
      </w:r>
    </w:p>
    <w:p w14:paraId="6C3F0294" w14:textId="77777777" w:rsidR="00C14E96" w:rsidRPr="0015329C" w:rsidRDefault="00C14E96" w:rsidP="00AE7216">
      <w:pPr>
        <w:pBdr>
          <w:bottom w:val="single" w:sz="6" w:space="1" w:color="B2B3B2"/>
        </w:pBdr>
        <w:spacing w:after="240"/>
      </w:pPr>
    </w:p>
    <w:p w14:paraId="4852D23D" w14:textId="77777777" w:rsidR="008C4EE8" w:rsidRDefault="003938BF" w:rsidP="00453761">
      <w:pPr>
        <w:suppressAutoHyphens w:val="0"/>
        <w:spacing w:after="160" w:line="312" w:lineRule="auto"/>
      </w:pPr>
      <w:r>
        <w:t>Memo content here.</w:t>
      </w:r>
    </w:p>
    <w:p w14:paraId="2C584C59" w14:textId="77777777" w:rsidR="00197052" w:rsidRPr="0015329C" w:rsidRDefault="003F3D1C" w:rsidP="00197052">
      <w:pPr>
        <w:ind w:left="360" w:hanging="360"/>
      </w:pPr>
      <w:r>
        <w:t>cc:</w:t>
      </w:r>
      <w:r w:rsidR="000B4FD6">
        <w:tab/>
      </w:r>
      <w:r>
        <w:t>Name here (use a soft return to add more names)</w:t>
      </w:r>
    </w:p>
    <w:sectPr w:rsidR="00197052" w:rsidRPr="0015329C" w:rsidSect="00FA46FD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C1CB2" w14:textId="77777777" w:rsidR="00D7003D" w:rsidRDefault="00D7003D" w:rsidP="00684421">
      <w:r>
        <w:separator/>
      </w:r>
    </w:p>
    <w:p w14:paraId="77C5D03F" w14:textId="77777777" w:rsidR="00D7003D" w:rsidRDefault="00D7003D"/>
  </w:endnote>
  <w:endnote w:type="continuationSeparator" w:id="0">
    <w:p w14:paraId="0B4827D5" w14:textId="77777777" w:rsidR="00D7003D" w:rsidRDefault="00D7003D" w:rsidP="00684421">
      <w:r>
        <w:continuationSeparator/>
      </w:r>
    </w:p>
    <w:p w14:paraId="6A2CC090" w14:textId="77777777" w:rsidR="00D7003D" w:rsidRDefault="00D700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8A96ED29-2A0B-425A-A996-0EE7E3072000}"/>
    <w:embedBold r:id="rId2" w:fontKey="{F30D15A0-0EE4-4095-9CDD-1F2138E3A739}"/>
    <w:embedItalic r:id="rId3" w:fontKey="{51214C05-F406-4409-9EED-42EFE8208248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DC320729-2FE9-4933-9FCF-4420FAEC8F16}"/>
  </w:font>
  <w:font w:name="Source Sans Pro Semibold">
    <w:panose1 w:val="020B06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8A7D29E5-73C7-4369-AF81-4BD585C90B8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 w:val="0"/>
        <w:color w:val="002F6D"/>
        <w:sz w:val="17"/>
        <w:szCs w:val="17"/>
      </w:rPr>
      <w:id w:val="66081416"/>
      <w:docPartObj>
        <w:docPartGallery w:val="Page Numbers (Bottom of Page)"/>
        <w:docPartUnique/>
      </w:docPartObj>
    </w:sdtPr>
    <w:sdtEndPr/>
    <w:sdtContent>
      <w:sdt>
        <w:sdtPr>
          <w:rPr>
            <w:b w:val="0"/>
            <w:color w:val="002F6D"/>
            <w:sz w:val="17"/>
            <w:szCs w:val="17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2F17B5A" w14:textId="77777777" w:rsidR="00F5737A" w:rsidRPr="00293DD2" w:rsidRDefault="00DB0823" w:rsidP="008C4EE8">
            <w:pPr>
              <w:pStyle w:val="Footer"/>
              <w:jc w:val="center"/>
              <w:rPr>
                <w:b w:val="0"/>
                <w:color w:val="002F6D"/>
                <w:sz w:val="17"/>
                <w:szCs w:val="17"/>
              </w:rPr>
            </w:pPr>
            <w:r w:rsidRPr="00293DD2">
              <w:rPr>
                <w:b w:val="0"/>
                <w:color w:val="002F6D"/>
                <w:sz w:val="17"/>
                <w:szCs w:val="17"/>
              </w:rPr>
              <w:t xml:space="preserve">Memorandum </w:t>
            </w:r>
            <w:r w:rsidRPr="00293DD2">
              <w:rPr>
                <w:b w:val="0"/>
                <w:color w:val="002F6D"/>
                <w:position w:val="2"/>
                <w:sz w:val="17"/>
                <w:szCs w:val="17"/>
              </w:rPr>
              <w:t>|</w:t>
            </w:r>
            <w:r w:rsidRPr="00293DD2">
              <w:rPr>
                <w:b w:val="0"/>
                <w:color w:val="002F6D"/>
                <w:sz w:val="17"/>
                <w:szCs w:val="17"/>
              </w:rPr>
              <w:t xml:space="preserve"> </w:t>
            </w:r>
            <w:r w:rsidR="00FA46FD" w:rsidRPr="00293DD2">
              <w:rPr>
                <w:b w:val="0"/>
                <w:color w:val="002F6D"/>
                <w:sz w:val="17"/>
                <w:szCs w:val="17"/>
              </w:rPr>
              <w:t xml:space="preserve">Page </w:t>
            </w:r>
            <w:r w:rsidR="00FA46FD" w:rsidRPr="00293DD2">
              <w:rPr>
                <w:b w:val="0"/>
                <w:bCs/>
                <w:color w:val="002F6D"/>
                <w:sz w:val="17"/>
                <w:szCs w:val="17"/>
              </w:rPr>
              <w:fldChar w:fldCharType="begin"/>
            </w:r>
            <w:r w:rsidR="00FA46FD" w:rsidRPr="00293DD2">
              <w:rPr>
                <w:b w:val="0"/>
                <w:bCs/>
                <w:color w:val="002F6D"/>
                <w:sz w:val="17"/>
                <w:szCs w:val="17"/>
              </w:rPr>
              <w:instrText xml:space="preserve"> PAGE </w:instrText>
            </w:r>
            <w:r w:rsidR="00FA46FD" w:rsidRPr="00293DD2">
              <w:rPr>
                <w:b w:val="0"/>
                <w:bCs/>
                <w:color w:val="002F6D"/>
                <w:sz w:val="17"/>
                <w:szCs w:val="17"/>
              </w:rPr>
              <w:fldChar w:fldCharType="separate"/>
            </w:r>
            <w:r w:rsidR="000B4FD6">
              <w:rPr>
                <w:b w:val="0"/>
                <w:bCs/>
                <w:noProof/>
                <w:color w:val="002F6D"/>
                <w:sz w:val="17"/>
                <w:szCs w:val="17"/>
              </w:rPr>
              <w:t>2</w:t>
            </w:r>
            <w:r w:rsidR="00FA46FD" w:rsidRPr="00293DD2">
              <w:rPr>
                <w:b w:val="0"/>
                <w:bCs/>
                <w:color w:val="002F6D"/>
                <w:sz w:val="17"/>
                <w:szCs w:val="17"/>
              </w:rPr>
              <w:fldChar w:fldCharType="end"/>
            </w:r>
            <w:r w:rsidR="00FA46FD" w:rsidRPr="00293DD2">
              <w:rPr>
                <w:b w:val="0"/>
                <w:color w:val="002F6D"/>
                <w:sz w:val="17"/>
                <w:szCs w:val="17"/>
              </w:rPr>
              <w:t xml:space="preserve"> of </w:t>
            </w:r>
            <w:r w:rsidR="00FA46FD" w:rsidRPr="00293DD2">
              <w:rPr>
                <w:b w:val="0"/>
                <w:bCs/>
                <w:color w:val="002F6D"/>
                <w:sz w:val="17"/>
                <w:szCs w:val="17"/>
              </w:rPr>
              <w:fldChar w:fldCharType="begin"/>
            </w:r>
            <w:r w:rsidR="00FA46FD" w:rsidRPr="00293DD2">
              <w:rPr>
                <w:b w:val="0"/>
                <w:bCs/>
                <w:color w:val="002F6D"/>
                <w:sz w:val="17"/>
                <w:szCs w:val="17"/>
              </w:rPr>
              <w:instrText xml:space="preserve"> NUMPAGES  </w:instrText>
            </w:r>
            <w:r w:rsidR="00FA46FD" w:rsidRPr="00293DD2">
              <w:rPr>
                <w:b w:val="0"/>
                <w:bCs/>
                <w:color w:val="002F6D"/>
                <w:sz w:val="17"/>
                <w:szCs w:val="17"/>
              </w:rPr>
              <w:fldChar w:fldCharType="separate"/>
            </w:r>
            <w:r w:rsidR="00D7003D">
              <w:rPr>
                <w:b w:val="0"/>
                <w:bCs/>
                <w:noProof/>
                <w:color w:val="002F6D"/>
                <w:sz w:val="17"/>
                <w:szCs w:val="17"/>
              </w:rPr>
              <w:t>1</w:t>
            </w:r>
            <w:r w:rsidR="00FA46FD" w:rsidRPr="00293DD2">
              <w:rPr>
                <w:b w:val="0"/>
                <w:bCs/>
                <w:color w:val="002F6D"/>
                <w:sz w:val="17"/>
                <w:szCs w:val="17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542BD" w14:textId="77777777" w:rsidR="00FA46FD" w:rsidRPr="00293DD2" w:rsidRDefault="00FA46FD" w:rsidP="00FA46FD">
    <w:pPr>
      <w:pStyle w:val="Footer"/>
      <w:spacing w:before="120"/>
      <w:rPr>
        <w:color w:val="002F6D"/>
        <w:sz w:val="17"/>
        <w:szCs w:val="17"/>
      </w:rPr>
    </w:pPr>
    <w:r w:rsidRPr="00293DD2">
      <w:rPr>
        <w:color w:val="002F6D"/>
        <w:sz w:val="17"/>
        <w:szCs w:val="17"/>
      </w:rPr>
      <w:t>Chancellor’s Office, Division Name</w:t>
    </w:r>
  </w:p>
  <w:p w14:paraId="4FDE485E" w14:textId="77777777" w:rsidR="00FA46FD" w:rsidRPr="00293DD2" w:rsidRDefault="00FA46FD" w:rsidP="00345316">
    <w:pPr>
      <w:pStyle w:val="Footer"/>
      <w:tabs>
        <w:tab w:val="right" w:pos="9360"/>
      </w:tabs>
      <w:rPr>
        <w:b w:val="0"/>
        <w:color w:val="002F6D"/>
        <w:sz w:val="17"/>
        <w:szCs w:val="17"/>
      </w:rPr>
    </w:pPr>
    <w:r w:rsidRPr="00293DD2">
      <w:rPr>
        <w:b w:val="0"/>
        <w:color w:val="002F6D"/>
        <w:sz w:val="17"/>
        <w:szCs w:val="17"/>
      </w:rPr>
      <w:t xml:space="preserve">1102 </w:t>
    </w:r>
    <w:r w:rsidR="00345316" w:rsidRPr="00293DD2">
      <w:rPr>
        <w:b w:val="0"/>
        <w:color w:val="002F6D"/>
        <w:sz w:val="17"/>
        <w:szCs w:val="17"/>
      </w:rPr>
      <w:t>Q Street, Sacramento, CA 95811</w:t>
    </w:r>
    <w:r w:rsidRPr="00293DD2">
      <w:rPr>
        <w:b w:val="0"/>
        <w:color w:val="002F6D"/>
        <w:sz w:val="17"/>
        <w:szCs w:val="17"/>
      </w:rPr>
      <w:t xml:space="preserve"> </w:t>
    </w:r>
    <w:r w:rsidRPr="00293DD2">
      <w:rPr>
        <w:b w:val="0"/>
        <w:color w:val="002F6D"/>
        <w:position w:val="2"/>
        <w:sz w:val="17"/>
        <w:szCs w:val="17"/>
      </w:rPr>
      <w:t>|</w:t>
    </w:r>
    <w:r w:rsidRPr="00293DD2">
      <w:rPr>
        <w:b w:val="0"/>
        <w:color w:val="002F6D"/>
        <w:sz w:val="17"/>
        <w:szCs w:val="17"/>
      </w:rPr>
      <w:t xml:space="preserve"> 916.445.8752</w:t>
    </w:r>
    <w:r w:rsidR="00345316" w:rsidRPr="00293DD2">
      <w:rPr>
        <w:b w:val="0"/>
        <w:color w:val="002F6D"/>
        <w:sz w:val="17"/>
        <w:szCs w:val="17"/>
      </w:rPr>
      <w:t xml:space="preserve"> </w:t>
    </w:r>
    <w:r w:rsidR="00345316" w:rsidRPr="00293DD2">
      <w:rPr>
        <w:b w:val="0"/>
        <w:color w:val="002F6D"/>
        <w:position w:val="2"/>
        <w:sz w:val="17"/>
        <w:szCs w:val="17"/>
      </w:rPr>
      <w:t>|</w:t>
    </w:r>
    <w:r w:rsidR="00345316" w:rsidRPr="00293DD2">
      <w:rPr>
        <w:b w:val="0"/>
        <w:color w:val="002F6D"/>
        <w:sz w:val="17"/>
        <w:szCs w:val="17"/>
      </w:rPr>
      <w:t xml:space="preserve"> </w:t>
    </w:r>
    <w:r w:rsidR="00AE7216" w:rsidRPr="00293DD2">
      <w:rPr>
        <w:b w:val="0"/>
        <w:color w:val="002F6D"/>
        <w:sz w:val="17"/>
        <w:szCs w:val="17"/>
      </w:rPr>
      <w:t>www.</w:t>
    </w:r>
    <w:hyperlink r:id="rId1" w:history="1">
      <w:r w:rsidR="00F07580" w:rsidRPr="00293DD2">
        <w:rPr>
          <w:rStyle w:val="Hyperlink"/>
          <w:b w:val="0"/>
          <w:sz w:val="17"/>
          <w:szCs w:val="17"/>
          <w:u w:val="none"/>
        </w:rPr>
        <w:t>cccco.edu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11289" w14:textId="77777777" w:rsidR="00D7003D" w:rsidRDefault="00D7003D" w:rsidP="00684421">
      <w:r>
        <w:separator/>
      </w:r>
    </w:p>
    <w:p w14:paraId="4370CF5C" w14:textId="77777777" w:rsidR="00D7003D" w:rsidRDefault="00D7003D"/>
  </w:footnote>
  <w:footnote w:type="continuationSeparator" w:id="0">
    <w:p w14:paraId="1721C595" w14:textId="77777777" w:rsidR="00D7003D" w:rsidRDefault="00D7003D" w:rsidP="00684421">
      <w:r>
        <w:continuationSeparator/>
      </w:r>
    </w:p>
    <w:p w14:paraId="05A59935" w14:textId="77777777" w:rsidR="00D7003D" w:rsidRDefault="00D700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F6E62" w14:textId="77777777" w:rsidR="00C57688" w:rsidRPr="00293DD2" w:rsidRDefault="00C57688">
    <w:pPr>
      <w:pStyle w:val="Header"/>
      <w:rPr>
        <w:b/>
        <w:color w:val="002F6D"/>
        <w:sz w:val="17"/>
        <w:szCs w:val="17"/>
      </w:rPr>
    </w:pPr>
    <w:r w:rsidRPr="00293DD2">
      <w:rPr>
        <w:b/>
        <w:color w:val="002F6D"/>
        <w:sz w:val="17"/>
        <w:szCs w:val="17"/>
      </w:rPr>
      <w:t>Memo Title Here or Delete</w:t>
    </w:r>
    <w:r w:rsidR="00AF23DC" w:rsidRPr="00293DD2">
      <w:rPr>
        <w:b/>
        <w:color w:val="002F6D"/>
        <w:sz w:val="17"/>
        <w:szCs w:val="17"/>
      </w:rPr>
      <w:t xml:space="preserve"> Header</w:t>
    </w:r>
  </w:p>
  <w:p w14:paraId="714A6BBB" w14:textId="77777777" w:rsidR="00C57688" w:rsidRPr="00293DD2" w:rsidRDefault="00AE7216" w:rsidP="00293DD2">
    <w:pPr>
      <w:pStyle w:val="Header"/>
      <w:rPr>
        <w:color w:val="002F6D"/>
        <w:sz w:val="17"/>
        <w:szCs w:val="17"/>
      </w:rPr>
    </w:pPr>
    <w:r w:rsidRPr="00293DD2">
      <w:rPr>
        <w:color w:val="002F6D"/>
        <w:sz w:val="17"/>
        <w:szCs w:val="17"/>
      </w:rPr>
      <w:t>Month</w:t>
    </w:r>
    <w:r w:rsidR="00C57688" w:rsidRPr="00293DD2">
      <w:rPr>
        <w:color w:val="002F6D"/>
        <w:sz w:val="17"/>
        <w:szCs w:val="17"/>
      </w:rPr>
      <w:t xml:space="preserve"> 00, 2018</w:t>
    </w:r>
  </w:p>
  <w:p w14:paraId="4F13E5BC" w14:textId="77777777" w:rsidR="00C57688" w:rsidRDefault="00C57688" w:rsidP="00ED54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6806D" w14:textId="77777777" w:rsidR="009E35D1" w:rsidRPr="005B6D02" w:rsidRDefault="009E35D1" w:rsidP="005B6D02">
    <w:pPr>
      <w:pStyle w:val="Heading1"/>
      <w:spacing w:before="240"/>
      <w:rPr>
        <w:rFonts w:ascii="Source Sans Pro Semibold" w:hAnsi="Source Sans Pro Semibold"/>
        <w:b w:val="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D597C1" wp14:editId="7A2B7FFB">
          <wp:simplePos x="0" y="0"/>
          <wp:positionH relativeFrom="column">
            <wp:posOffset>0</wp:posOffset>
          </wp:positionH>
          <wp:positionV relativeFrom="paragraph">
            <wp:posOffset>86505</wp:posOffset>
          </wp:positionV>
          <wp:extent cx="2130552" cy="804672"/>
          <wp:effectExtent l="0" t="0" r="3175" b="0"/>
          <wp:wrapSquare wrapText="bothSides"/>
          <wp:docPr id="9" name="Picture 9" descr="California Community College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cc-logo-hfull-2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0552" cy="8046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1EC1">
      <w:t xml:space="preserve"> </w:t>
    </w:r>
    <w:r>
      <w:tab/>
    </w:r>
    <w:r w:rsidRPr="005B6D02">
      <w:rPr>
        <w:rFonts w:ascii="Source Sans Pro Semibold" w:hAnsi="Source Sans Pro Semibold"/>
        <w:b w:val="0"/>
      </w:rPr>
      <w:t>MEMORANDUM</w:t>
    </w:r>
  </w:p>
  <w:p w14:paraId="19A9B908" w14:textId="77777777" w:rsidR="009E35D1" w:rsidRPr="006064A1" w:rsidRDefault="009E35D1" w:rsidP="00EB081E">
    <w:pPr>
      <w:tabs>
        <w:tab w:val="right" w:pos="9360"/>
      </w:tabs>
      <w:spacing w:after="220" w:line="300" w:lineRule="exact"/>
      <w:rPr>
        <w:sz w:val="20"/>
        <w:szCs w:val="20"/>
      </w:rPr>
    </w:pPr>
    <w:r w:rsidRPr="006064A1">
      <w:rPr>
        <w:sz w:val="20"/>
        <w:szCs w:val="20"/>
      </w:rPr>
      <w:tab/>
      <w:t>Month XX, 2018</w:t>
    </w:r>
  </w:p>
  <w:p w14:paraId="1F2C1CCF" w14:textId="77777777" w:rsidR="00FA46FD" w:rsidRDefault="009E35D1" w:rsidP="006064A1">
    <w:pPr>
      <w:tabs>
        <w:tab w:val="right" w:pos="9360"/>
      </w:tabs>
      <w:spacing w:before="300" w:after="140" w:line="280" w:lineRule="exact"/>
    </w:pPr>
    <w:r>
      <w:tab/>
    </w:r>
    <w:r w:rsidR="00F45C25" w:rsidRPr="00F45C25">
      <w:rPr>
        <w:sz w:val="20"/>
        <w:szCs w:val="20"/>
      </w:rPr>
      <w:t xml:space="preserve">Memo Number </w:t>
    </w:r>
    <w:r w:rsidR="00F45C25" w:rsidRPr="000B4FD6">
      <w:rPr>
        <w:position w:val="2"/>
        <w:sz w:val="20"/>
        <w:szCs w:val="20"/>
      </w:rPr>
      <w:t>|</w:t>
    </w:r>
    <w:r w:rsidR="00F45C25" w:rsidRPr="00F45C25">
      <w:rPr>
        <w:sz w:val="20"/>
        <w:szCs w:val="20"/>
      </w:rPr>
      <w:t xml:space="preserve"> Via Email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E556A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DC4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23266"/>
        <w:sz w:val="28"/>
      </w:rPr>
    </w:lvl>
  </w:abstractNum>
  <w:abstractNum w:abstractNumId="2" w15:restartNumberingAfterBreak="0">
    <w:nsid w:val="04EE4934"/>
    <w:multiLevelType w:val="hybridMultilevel"/>
    <w:tmpl w:val="41721E6C"/>
    <w:lvl w:ilvl="0" w:tplc="96560EDC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2F6D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21415"/>
    <w:multiLevelType w:val="multilevel"/>
    <w:tmpl w:val="753038A6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ascii="Source Sans Pro" w:hAnsi="Source Sans Pro" w:hint="default"/>
        <w:b/>
        <w:i w:val="0"/>
        <w:color w:val="002F6D"/>
        <w:sz w:val="24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ascii="Source Sans Pro" w:hAnsi="Source Sans Pro" w:hint="default"/>
        <w:b/>
        <w:i w:val="0"/>
        <w:color w:val="002F6D"/>
        <w:sz w:val="24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ascii="Source Sans Pro" w:hAnsi="Source Sans Pro" w:hint="default"/>
        <w:b/>
        <w:i w:val="0"/>
        <w:color w:val="002F6D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Source Sans Pro" w:hAnsi="Source Sans Pro" w:hint="default"/>
        <w:b/>
        <w:i w:val="0"/>
        <w:color w:val="002F6D"/>
        <w:sz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Source Sans Pro" w:hAnsi="Source Sans Pro" w:hint="default"/>
        <w:b/>
        <w:i w:val="0"/>
        <w:color w:val="002F6D"/>
        <w:sz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Source Sans Pro" w:hAnsi="Source Sans Pro" w:hint="default"/>
        <w:b/>
        <w:i w:val="0"/>
        <w:color w:val="002F6D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Source Sans Pro" w:hAnsi="Source Sans Pro" w:hint="default"/>
        <w:b/>
        <w:i w:val="0"/>
        <w:color w:val="002F6D"/>
        <w:sz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Source Sans Pro" w:hAnsi="Source Sans Pro" w:hint="default"/>
        <w:b/>
        <w:i w:val="0"/>
        <w:color w:val="002F6D"/>
        <w:sz w:val="24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Source Sans Pro" w:hAnsi="Source Sans Pro" w:hint="default"/>
        <w:b/>
        <w:i w:val="0"/>
        <w:color w:val="002F6D"/>
        <w:sz w:val="24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3"/>
  </w:num>
  <w:num w:numId="7">
    <w:abstractNumId w:val="1"/>
  </w:num>
  <w:num w:numId="8">
    <w:abstractNumId w:val="3"/>
  </w:num>
  <w:num w:numId="9">
    <w:abstractNumId w:val="1"/>
  </w:num>
  <w:num w:numId="10">
    <w:abstractNumId w:val="3"/>
  </w:num>
  <w:num w:numId="11">
    <w:abstractNumId w:val="1"/>
  </w:num>
  <w:num w:numId="12">
    <w:abstractNumId w:val="3"/>
  </w:num>
  <w:num w:numId="13">
    <w:abstractNumId w:val="3"/>
  </w:num>
  <w:num w:numId="14">
    <w:abstractNumId w:val="1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1"/>
  </w:num>
  <w:num w:numId="20">
    <w:abstractNumId w:val="1"/>
  </w:num>
  <w:num w:numId="21">
    <w:abstractNumId w:val="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styleLockTheme/>
  <w:styleLockQFSet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03D"/>
    <w:rsid w:val="00010A84"/>
    <w:rsid w:val="0003725C"/>
    <w:rsid w:val="00056804"/>
    <w:rsid w:val="00057505"/>
    <w:rsid w:val="000779E7"/>
    <w:rsid w:val="000B3913"/>
    <w:rsid w:val="000B4FD6"/>
    <w:rsid w:val="000C3B0A"/>
    <w:rsid w:val="000C4798"/>
    <w:rsid w:val="000F2B08"/>
    <w:rsid w:val="0015329C"/>
    <w:rsid w:val="00197052"/>
    <w:rsid w:val="00200543"/>
    <w:rsid w:val="00293214"/>
    <w:rsid w:val="00293DD2"/>
    <w:rsid w:val="00311313"/>
    <w:rsid w:val="003314E1"/>
    <w:rsid w:val="00342D26"/>
    <w:rsid w:val="00345316"/>
    <w:rsid w:val="00347279"/>
    <w:rsid w:val="0038552E"/>
    <w:rsid w:val="003938BF"/>
    <w:rsid w:val="003E6AAD"/>
    <w:rsid w:val="003F3D1C"/>
    <w:rsid w:val="00453761"/>
    <w:rsid w:val="00496FCD"/>
    <w:rsid w:val="004E0F5B"/>
    <w:rsid w:val="004E2220"/>
    <w:rsid w:val="00506817"/>
    <w:rsid w:val="005853C0"/>
    <w:rsid w:val="0059010D"/>
    <w:rsid w:val="005B6D02"/>
    <w:rsid w:val="00601F65"/>
    <w:rsid w:val="006064A1"/>
    <w:rsid w:val="00612A0E"/>
    <w:rsid w:val="0061577A"/>
    <w:rsid w:val="00684421"/>
    <w:rsid w:val="006E789E"/>
    <w:rsid w:val="00702AB6"/>
    <w:rsid w:val="00716AA1"/>
    <w:rsid w:val="00767886"/>
    <w:rsid w:val="00851796"/>
    <w:rsid w:val="00875245"/>
    <w:rsid w:val="008C4EE8"/>
    <w:rsid w:val="008C700C"/>
    <w:rsid w:val="008E101A"/>
    <w:rsid w:val="008E7E44"/>
    <w:rsid w:val="008F1673"/>
    <w:rsid w:val="009D0E00"/>
    <w:rsid w:val="009E35D1"/>
    <w:rsid w:val="009F48AA"/>
    <w:rsid w:val="00A15A13"/>
    <w:rsid w:val="00A427DC"/>
    <w:rsid w:val="00A472D9"/>
    <w:rsid w:val="00A9363A"/>
    <w:rsid w:val="00AE7216"/>
    <w:rsid w:val="00AF23DC"/>
    <w:rsid w:val="00AF6632"/>
    <w:rsid w:val="00B10398"/>
    <w:rsid w:val="00B23B52"/>
    <w:rsid w:val="00B8129B"/>
    <w:rsid w:val="00BA36AD"/>
    <w:rsid w:val="00BB4FED"/>
    <w:rsid w:val="00BD5401"/>
    <w:rsid w:val="00C14E96"/>
    <w:rsid w:val="00C36B7D"/>
    <w:rsid w:val="00C475E9"/>
    <w:rsid w:val="00C57688"/>
    <w:rsid w:val="00C62845"/>
    <w:rsid w:val="00C73ECE"/>
    <w:rsid w:val="00C95037"/>
    <w:rsid w:val="00CC0D29"/>
    <w:rsid w:val="00CE3284"/>
    <w:rsid w:val="00D068CC"/>
    <w:rsid w:val="00D23BAC"/>
    <w:rsid w:val="00D2756D"/>
    <w:rsid w:val="00D40E2B"/>
    <w:rsid w:val="00D7003D"/>
    <w:rsid w:val="00DB0823"/>
    <w:rsid w:val="00EB081E"/>
    <w:rsid w:val="00EC0CF9"/>
    <w:rsid w:val="00EC2AF4"/>
    <w:rsid w:val="00ED54CD"/>
    <w:rsid w:val="00EF7DEE"/>
    <w:rsid w:val="00F07580"/>
    <w:rsid w:val="00F30F53"/>
    <w:rsid w:val="00F45C25"/>
    <w:rsid w:val="00F5737A"/>
    <w:rsid w:val="00F624D2"/>
    <w:rsid w:val="00F63A60"/>
    <w:rsid w:val="00F819F2"/>
    <w:rsid w:val="00F81BFC"/>
    <w:rsid w:val="00F83329"/>
    <w:rsid w:val="00F90AA2"/>
    <w:rsid w:val="00FA46FD"/>
    <w:rsid w:val="00FD153B"/>
    <w:rsid w:val="00FD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027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ource Sans Pro" w:eastAsiaTheme="minorHAnsi" w:hAnsi="Source Sans Pro" w:cstheme="minorBidi"/>
        <w:color w:val="555759"/>
        <w:sz w:val="24"/>
        <w:szCs w:val="24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/>
    <w:lsdException w:name="heading 6" w:semiHidden="1" w:uiPriority="9" w:unhideWhenUsed="1"/>
    <w:lsdException w:name="heading 7" w:semiHidden="1" w:uiPriority="9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0" w:semiHidden="1" w:uiPriority="10" w:unhideWhenUsed="1" w:qFormat="1"/>
    <w:lsdException w:name="List Number" w:locked="0" w:semiHidden="1" w:uiPriority="1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 w:qFormat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semiHidden="1" w:uiPriority="34" w:unhideWhenUsed="1" w:qFormat="1"/>
    <w:lsdException w:name="Quote" w:locked="0" w:uiPriority="11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052"/>
    <w:pPr>
      <w:suppressAutoHyphens/>
      <w:spacing w:after="0" w:line="240" w:lineRule="auto"/>
    </w:pPr>
    <w:rPr>
      <w:spacing w:val="4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7216"/>
    <w:pPr>
      <w:tabs>
        <w:tab w:val="right" w:pos="9360"/>
      </w:tabs>
      <w:spacing w:before="140" w:line="240" w:lineRule="exact"/>
      <w:outlineLvl w:val="0"/>
    </w:pPr>
    <w:rPr>
      <w:b/>
      <w:color w:val="002F6D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4FAD"/>
    <w:pPr>
      <w:keepNext/>
      <w:keepLines/>
      <w:spacing w:before="120"/>
      <w:outlineLvl w:val="1"/>
    </w:pPr>
    <w:rPr>
      <w:rFonts w:eastAsiaTheme="majorEastAsia" w:cstheme="majorBidi"/>
      <w:b/>
      <w:caps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4FAD"/>
    <w:pPr>
      <w:keepNext/>
      <w:keepLines/>
      <w:spacing w:before="120"/>
      <w:outlineLvl w:val="2"/>
    </w:pPr>
    <w:rPr>
      <w:rFonts w:eastAsiaTheme="majorEastAsia" w:cstheme="majorBidi"/>
      <w:b/>
      <w:color w:val="002F6D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02AB6"/>
    <w:pPr>
      <w:keepNext/>
      <w:keepLines/>
      <w:spacing w:before="120"/>
      <w:outlineLvl w:val="3"/>
    </w:pPr>
    <w:rPr>
      <w:rFonts w:eastAsiaTheme="majorEastAsia" w:cstheme="majorBidi"/>
      <w:b/>
      <w:iCs/>
      <w:sz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56804"/>
    <w:pPr>
      <w:keepNext/>
      <w:keepLines/>
      <w:spacing w:before="120"/>
      <w:outlineLvl w:val="4"/>
    </w:pPr>
    <w:rPr>
      <w:rFonts w:eastAsiaTheme="majorEastAsia" w:cstheme="majorBidi"/>
      <w:b/>
      <w:color w:val="002F6D"/>
    </w:rPr>
  </w:style>
  <w:style w:type="paragraph" w:styleId="Heading6">
    <w:name w:val="heading 6"/>
    <w:basedOn w:val="Normal"/>
    <w:next w:val="Normal"/>
    <w:link w:val="Heading6Char"/>
    <w:uiPriority w:val="9"/>
    <w:unhideWhenUsed/>
    <w:locked/>
    <w:rsid w:val="00056804"/>
    <w:pPr>
      <w:keepNext/>
      <w:keepLines/>
      <w:spacing w:before="120"/>
      <w:outlineLvl w:val="5"/>
    </w:pPr>
    <w:rPr>
      <w:rFonts w:eastAsiaTheme="majorEastAsia" w:cstheme="majorBid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056804"/>
    <w:rPr>
      <w:rFonts w:eastAsiaTheme="majorEastAsia" w:cstheme="majorBidi"/>
      <w:b/>
      <w:spacing w:val="4"/>
      <w:sz w:val="22"/>
    </w:rPr>
  </w:style>
  <w:style w:type="paragraph" w:styleId="FootnoteText">
    <w:name w:val="footnote text"/>
    <w:basedOn w:val="Normal"/>
    <w:link w:val="FootnoteTextChar"/>
    <w:uiPriority w:val="99"/>
    <w:locked/>
    <w:rsid w:val="00CC0D29"/>
    <w:pPr>
      <w:ind w:left="115" w:hanging="115"/>
    </w:pPr>
    <w:rPr>
      <w:sz w:val="18"/>
      <w:szCs w:val="20"/>
    </w:rPr>
  </w:style>
  <w:style w:type="paragraph" w:customStyle="1" w:styleId="TableHeaders">
    <w:name w:val="Table Headers"/>
    <w:basedOn w:val="Normal"/>
    <w:link w:val="TableHeadersChar"/>
    <w:qFormat/>
    <w:rsid w:val="00A9363A"/>
    <w:pPr>
      <w:spacing w:before="120"/>
    </w:pPr>
    <w:rPr>
      <w:b/>
      <w:color w:val="FFFFFF" w:themeColor="background1"/>
    </w:rPr>
  </w:style>
  <w:style w:type="character" w:customStyle="1" w:styleId="TableHeadersChar">
    <w:name w:val="Table Headers Char"/>
    <w:basedOn w:val="DefaultParagraphFont"/>
    <w:link w:val="TableHeaders"/>
    <w:rsid w:val="00A9363A"/>
    <w:rPr>
      <w:b/>
      <w:color w:val="FFFFFF" w:themeColor="background1"/>
    </w:rPr>
  </w:style>
  <w:style w:type="character" w:customStyle="1" w:styleId="Heading1Char">
    <w:name w:val="Heading 1 Char"/>
    <w:basedOn w:val="DefaultParagraphFont"/>
    <w:link w:val="Heading1"/>
    <w:uiPriority w:val="9"/>
    <w:rsid w:val="00AE7216"/>
    <w:rPr>
      <w:b/>
      <w:color w:val="002F6D"/>
      <w:spacing w:val="4"/>
    </w:rPr>
  </w:style>
  <w:style w:type="character" w:customStyle="1" w:styleId="Heading2Char">
    <w:name w:val="Heading 2 Char"/>
    <w:basedOn w:val="DefaultParagraphFont"/>
    <w:link w:val="Heading2"/>
    <w:uiPriority w:val="9"/>
    <w:rsid w:val="00FD4FAD"/>
    <w:rPr>
      <w:rFonts w:eastAsiaTheme="majorEastAsia" w:cstheme="majorBidi"/>
      <w:b/>
      <w:caps/>
      <w:spacing w:val="4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D4FAD"/>
    <w:rPr>
      <w:rFonts w:eastAsiaTheme="majorEastAsia" w:cstheme="majorBidi"/>
      <w:b/>
      <w:color w:val="002F6D"/>
      <w:spacing w:val="4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702AB6"/>
    <w:rPr>
      <w:rFonts w:eastAsiaTheme="majorEastAsia" w:cstheme="majorBidi"/>
      <w:b/>
      <w:iCs/>
      <w:spacing w:val="4"/>
      <w:sz w:val="26"/>
    </w:rPr>
  </w:style>
  <w:style w:type="character" w:customStyle="1" w:styleId="Heading5Char">
    <w:name w:val="Heading 5 Char"/>
    <w:basedOn w:val="DefaultParagraphFont"/>
    <w:link w:val="Heading5"/>
    <w:uiPriority w:val="9"/>
    <w:rsid w:val="00056804"/>
    <w:rPr>
      <w:rFonts w:eastAsiaTheme="majorEastAsia" w:cstheme="majorBidi"/>
      <w:b/>
      <w:color w:val="002F6D"/>
      <w:spacing w:val="4"/>
    </w:rPr>
  </w:style>
  <w:style w:type="paragraph" w:styleId="Footer">
    <w:name w:val="footer"/>
    <w:basedOn w:val="Normal"/>
    <w:link w:val="FooterChar"/>
    <w:uiPriority w:val="99"/>
    <w:unhideWhenUsed/>
    <w:qFormat/>
    <w:rsid w:val="00CE3284"/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CE3284"/>
    <w:rPr>
      <w:b/>
      <w:spacing w:val="4"/>
      <w:sz w:val="22"/>
    </w:rPr>
  </w:style>
  <w:style w:type="paragraph" w:styleId="ListBullet">
    <w:name w:val="List Bullet"/>
    <w:basedOn w:val="Normal"/>
    <w:uiPriority w:val="10"/>
    <w:unhideWhenUsed/>
    <w:qFormat/>
    <w:rsid w:val="00347279"/>
    <w:pPr>
      <w:numPr>
        <w:numId w:val="22"/>
      </w:numPr>
      <w:spacing w:line="360" w:lineRule="auto"/>
    </w:pPr>
  </w:style>
  <w:style w:type="paragraph" w:styleId="ListNumber">
    <w:name w:val="List Number"/>
    <w:basedOn w:val="Normal"/>
    <w:uiPriority w:val="10"/>
    <w:unhideWhenUsed/>
    <w:qFormat/>
    <w:rsid w:val="00C62845"/>
    <w:pPr>
      <w:numPr>
        <w:numId w:val="21"/>
      </w:numPr>
      <w:spacing w:line="360" w:lineRule="auto"/>
    </w:pPr>
  </w:style>
  <w:style w:type="paragraph" w:styleId="Title">
    <w:name w:val="Title"/>
    <w:aliases w:val="Report Title"/>
    <w:basedOn w:val="Heading1"/>
    <w:next w:val="Normal"/>
    <w:link w:val="TitleChar"/>
    <w:uiPriority w:val="1"/>
    <w:rsid w:val="00A9363A"/>
    <w:pPr>
      <w:pBdr>
        <w:bottom w:val="single" w:sz="8" w:space="1" w:color="BFBFBF" w:themeColor="background1" w:themeShade="BF"/>
      </w:pBdr>
      <w:spacing w:before="0"/>
      <w:contextualSpacing/>
      <w:jc w:val="center"/>
    </w:pPr>
    <w:rPr>
      <w:b w:val="0"/>
      <w:color w:val="4D4D4F"/>
      <w:sz w:val="48"/>
      <w:szCs w:val="56"/>
    </w:rPr>
  </w:style>
  <w:style w:type="character" w:customStyle="1" w:styleId="TitleChar">
    <w:name w:val="Title Char"/>
    <w:aliases w:val="Report Title Char"/>
    <w:basedOn w:val="DefaultParagraphFont"/>
    <w:link w:val="Title"/>
    <w:uiPriority w:val="1"/>
    <w:rsid w:val="00A9363A"/>
    <w:rPr>
      <w:rFonts w:ascii="Arial" w:eastAsiaTheme="majorEastAsia" w:hAnsi="Arial" w:cstheme="majorBidi"/>
      <w:caps/>
      <w:sz w:val="48"/>
      <w:szCs w:val="56"/>
    </w:rPr>
  </w:style>
  <w:style w:type="character" w:styleId="Hyperlink">
    <w:name w:val="Hyperlink"/>
    <w:basedOn w:val="DefaultParagraphFont"/>
    <w:uiPriority w:val="99"/>
    <w:unhideWhenUsed/>
    <w:qFormat/>
    <w:rsid w:val="006E789E"/>
    <w:rPr>
      <w:rFonts w:ascii="Source Sans Pro" w:hAnsi="Source Sans Pro"/>
      <w:color w:val="002F6D"/>
      <w:spacing w:val="4"/>
      <w:w w:val="100"/>
      <w:position w:val="0"/>
      <w:sz w:val="24"/>
      <w:u w:val="single" w:color="4D4D4F"/>
      <w:bdr w:val="none" w:sz="0" w:space="0" w:color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36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63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93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9363A"/>
    <w:rPr>
      <w:color w:val="808080"/>
    </w:rPr>
  </w:style>
  <w:style w:type="paragraph" w:styleId="Quote">
    <w:name w:val="Quote"/>
    <w:basedOn w:val="Normal"/>
    <w:next w:val="Normal"/>
    <w:link w:val="QuoteChar"/>
    <w:uiPriority w:val="11"/>
    <w:qFormat/>
    <w:rsid w:val="00F81BFC"/>
    <w:pPr>
      <w:spacing w:before="360" w:after="360"/>
      <w:jc w:val="center"/>
    </w:pPr>
    <w:rPr>
      <w:i/>
      <w:iCs/>
      <w:color w:val="223266"/>
      <w:sz w:val="28"/>
    </w:rPr>
  </w:style>
  <w:style w:type="character" w:customStyle="1" w:styleId="QuoteChar">
    <w:name w:val="Quote Char"/>
    <w:basedOn w:val="DefaultParagraphFont"/>
    <w:link w:val="Quote"/>
    <w:uiPriority w:val="11"/>
    <w:rsid w:val="00F81BFC"/>
    <w:rPr>
      <w:i/>
      <w:iCs/>
      <w:color w:val="223266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7279"/>
    <w:pPr>
      <w:pBdr>
        <w:top w:val="single" w:sz="8" w:space="10" w:color="EAEDF1" w:themeColor="text2" w:themeTint="1A"/>
        <w:bottom w:val="single" w:sz="8" w:space="10" w:color="EAEDF1" w:themeColor="text2" w:themeTint="1A"/>
      </w:pBdr>
      <w:spacing w:before="360" w:after="360"/>
      <w:ind w:left="864" w:right="864"/>
      <w:jc w:val="center"/>
    </w:pPr>
    <w:rPr>
      <w:rFonts w:eastAsia="Times New Roman" w:cs="Times New Roman"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7279"/>
    <w:rPr>
      <w:rFonts w:eastAsia="Times New Roman" w:cs="Times New Roman"/>
      <w:iCs/>
      <w:spacing w:val="4"/>
    </w:rPr>
  </w:style>
  <w:style w:type="table" w:customStyle="1" w:styleId="CCCCOTableStyle">
    <w:name w:val="CCCCO Table Style"/>
    <w:basedOn w:val="TableNormal"/>
    <w:uiPriority w:val="99"/>
    <w:rsid w:val="0003725C"/>
    <w:pPr>
      <w:suppressAutoHyphens/>
      <w:spacing w:after="0" w:line="240" w:lineRule="auto"/>
    </w:pPr>
    <w:rPr>
      <w:rFonts w:ascii="Arial" w:hAnsi="Arial"/>
      <w:szCs w:val="20"/>
    </w:rPr>
    <w:tblPr>
      <w:tblStyleRowBandSize w:val="1"/>
      <w:jc w:val="center"/>
      <w:tblBorders>
        <w:top w:val="single" w:sz="8" w:space="0" w:color="838385"/>
        <w:left w:val="single" w:sz="8" w:space="0" w:color="838385"/>
        <w:bottom w:val="single" w:sz="8" w:space="0" w:color="838385"/>
        <w:right w:val="single" w:sz="8" w:space="0" w:color="838385"/>
        <w:insideH w:val="single" w:sz="8" w:space="0" w:color="838385"/>
        <w:insideV w:val="single" w:sz="8" w:space="0" w:color="838385"/>
      </w:tblBorders>
      <w:tblCellMar>
        <w:top w:w="115" w:type="dxa"/>
        <w:left w:w="115" w:type="dxa"/>
        <w:bottom w:w="115" w:type="dxa"/>
        <w:right w:w="115" w:type="dxa"/>
      </w:tblCellMar>
    </w:tblPr>
    <w:trPr>
      <w:cantSplit/>
      <w:jc w:val="center"/>
    </w:trPr>
    <w:tcPr>
      <w:vAlign w:val="center"/>
    </w:tcPr>
    <w:tblStylePr w:type="firstRow">
      <w:rPr>
        <w:rFonts w:ascii="Arial" w:hAnsi="Arial"/>
        <w:b/>
        <w:color w:val="FFFFFF"/>
      </w:rPr>
      <w:tblPr/>
      <w:tcPr>
        <w:shd w:val="clear" w:color="auto" w:fill="223266"/>
      </w:tcPr>
    </w:tblStylePr>
    <w:tblStylePr w:type="lastRow">
      <w:rPr>
        <w:b/>
      </w:rPr>
      <w:tblPr/>
      <w:tcPr>
        <w:shd w:val="clear" w:color="auto" w:fill="C7E1F5"/>
      </w:tcPr>
    </w:tblStylePr>
    <w:tblStylePr w:type="band2Horz">
      <w:tblPr/>
      <w:tcPr>
        <w:shd w:val="clear" w:color="auto" w:fill="E7F0FA"/>
      </w:tcPr>
    </w:tblStylePr>
  </w:style>
  <w:style w:type="character" w:customStyle="1" w:styleId="FootnoteTextChar">
    <w:name w:val="Footnote Text Char"/>
    <w:basedOn w:val="DefaultParagraphFont"/>
    <w:link w:val="FootnoteText"/>
    <w:uiPriority w:val="99"/>
    <w:rsid w:val="00CC0D29"/>
    <w:rPr>
      <w:spacing w:val="4"/>
      <w:sz w:val="18"/>
      <w:szCs w:val="20"/>
    </w:rPr>
  </w:style>
  <w:style w:type="character" w:styleId="FootnoteReference">
    <w:name w:val="footnote reference"/>
    <w:basedOn w:val="FootnoteTextChar"/>
    <w:uiPriority w:val="99"/>
    <w:locked/>
    <w:rsid w:val="00CC0D29"/>
    <w:rPr>
      <w:rFonts w:ascii="Source Sans Pro" w:hAnsi="Source Sans Pro"/>
      <w:caps w:val="0"/>
      <w:smallCaps w:val="0"/>
      <w:strike w:val="0"/>
      <w:dstrike w:val="0"/>
      <w:vanish w:val="0"/>
      <w:color w:val="555759"/>
      <w:spacing w:val="4"/>
      <w:position w:val="6"/>
      <w:sz w:val="18"/>
      <w:szCs w:val="20"/>
      <w:u w:val="none"/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locked/>
    <w:rsid w:val="003E6AAD"/>
    <w:pPr>
      <w:spacing w:before="0" w:after="240" w:line="312" w:lineRule="auto"/>
      <w:outlineLvl w:val="9"/>
    </w:pPr>
    <w:rPr>
      <w:color w:val="2E74B5" w:themeColor="accent1" w:themeShade="BF"/>
      <w:sz w:val="36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3E6AAD"/>
    <w:pPr>
      <w:spacing w:after="24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3E6AAD"/>
    <w:pPr>
      <w:spacing w:after="240"/>
      <w:ind w:left="245"/>
    </w:pPr>
  </w:style>
  <w:style w:type="paragraph" w:styleId="TOC3">
    <w:name w:val="toc 3"/>
    <w:basedOn w:val="Normal"/>
    <w:next w:val="Normal"/>
    <w:autoRedefine/>
    <w:uiPriority w:val="39"/>
    <w:unhideWhenUsed/>
    <w:locked/>
    <w:rsid w:val="003E6AAD"/>
    <w:pPr>
      <w:spacing w:after="240"/>
      <w:ind w:left="475"/>
    </w:pPr>
  </w:style>
  <w:style w:type="paragraph" w:customStyle="1" w:styleId="TableTitle">
    <w:name w:val="Table Title"/>
    <w:basedOn w:val="Normal"/>
    <w:link w:val="TableTitleChar"/>
    <w:qFormat/>
    <w:rsid w:val="00F63A60"/>
    <w:pPr>
      <w:keepNext/>
      <w:keepLines/>
      <w:suppressAutoHyphens w:val="0"/>
    </w:pPr>
    <w:rPr>
      <w:b/>
      <w:sz w:val="26"/>
      <w:szCs w:val="28"/>
    </w:rPr>
  </w:style>
  <w:style w:type="character" w:customStyle="1" w:styleId="TableTitleChar">
    <w:name w:val="Table Title Char"/>
    <w:basedOn w:val="DefaultParagraphFont"/>
    <w:link w:val="TableTitle"/>
    <w:rsid w:val="00F63A60"/>
    <w:rPr>
      <w:b/>
      <w:sz w:val="26"/>
      <w:szCs w:val="28"/>
    </w:rPr>
  </w:style>
  <w:style w:type="paragraph" w:styleId="Header">
    <w:name w:val="header"/>
    <w:basedOn w:val="Normal"/>
    <w:link w:val="HeaderChar"/>
    <w:uiPriority w:val="99"/>
    <w:unhideWhenUsed/>
    <w:rsid w:val="008C4E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4EE8"/>
    <w:rPr>
      <w:spacing w:val="4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iforniaCommunityColleges.cccco.ed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CCCCO Memo Template.dotx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California Community Colleges Memo</vt:lpstr>
    </vt:vector>
  </TitlesOfParts>
  <Company>California Community Colleges Chancellor's Office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California Community Colleges Memo</dc:title>
  <dc:subject/>
  <dc:creator>Schluter, Jacob</dc:creator>
  <cp:keywords/>
  <dc:description/>
  <cp:lastModifiedBy>Schluter, Jacob</cp:lastModifiedBy>
  <cp:revision>1</cp:revision>
  <cp:lastPrinted>2018-04-05T18:42:00Z</cp:lastPrinted>
  <dcterms:created xsi:type="dcterms:W3CDTF">2018-07-25T16:08:00Z</dcterms:created>
  <dcterms:modified xsi:type="dcterms:W3CDTF">2018-07-25T16:08:00Z</dcterms:modified>
</cp:coreProperties>
</file>