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61299" w14:textId="6CDA6EF3" w:rsidR="00197052" w:rsidRDefault="006F6DB1" w:rsidP="00CD104E">
      <w:pPr>
        <w:ind w:left="360" w:hanging="360"/>
        <w:rPr>
          <w:b/>
        </w:rPr>
      </w:pPr>
      <w:r>
        <w:rPr>
          <w:noProof/>
        </w:rPr>
        <w:drawing>
          <wp:inline distT="0" distB="0" distL="0" distR="0" wp14:anchorId="398602D3" wp14:editId="2CA4177D">
            <wp:extent cx="2130552" cy="804672"/>
            <wp:effectExtent l="0" t="0" r="3175" b="0"/>
            <wp:docPr id="9" name="Picture 9" descr="California Community Colleg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c-logo-hfull-2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EEAD" w14:textId="77777777" w:rsidR="00CD104E" w:rsidRPr="00293DD2" w:rsidRDefault="00CD104E" w:rsidP="00CD104E">
      <w:pPr>
        <w:pStyle w:val="Footer"/>
        <w:jc w:val="right"/>
        <w:rPr>
          <w:color w:val="002F6D"/>
          <w:sz w:val="17"/>
          <w:szCs w:val="17"/>
        </w:rPr>
      </w:pPr>
      <w:r w:rsidRPr="00293DD2">
        <w:rPr>
          <w:color w:val="002F6D"/>
          <w:sz w:val="17"/>
          <w:szCs w:val="17"/>
        </w:rPr>
        <w:t xml:space="preserve">Chancellor’s Office, </w:t>
      </w:r>
      <w:r>
        <w:rPr>
          <w:color w:val="002F6D"/>
          <w:sz w:val="17"/>
          <w:szCs w:val="17"/>
        </w:rPr>
        <w:t>Educational Services and Support</w:t>
      </w:r>
    </w:p>
    <w:p w14:paraId="52441DCD" w14:textId="77777777" w:rsidR="00CD104E" w:rsidRDefault="00CD104E" w:rsidP="00CD104E">
      <w:pPr>
        <w:pStyle w:val="Footer"/>
        <w:tabs>
          <w:tab w:val="right" w:pos="9360"/>
        </w:tabs>
        <w:jc w:val="right"/>
        <w:rPr>
          <w:b w:val="0"/>
          <w:color w:val="002F6D"/>
          <w:sz w:val="17"/>
          <w:szCs w:val="17"/>
        </w:rPr>
      </w:pPr>
      <w:r w:rsidRPr="00293DD2">
        <w:rPr>
          <w:b w:val="0"/>
          <w:color w:val="002F6D"/>
          <w:sz w:val="17"/>
          <w:szCs w:val="17"/>
        </w:rPr>
        <w:t>1102 Q Street, Sacramento, CA 95811</w:t>
      </w:r>
    </w:p>
    <w:p w14:paraId="05AFD9CB" w14:textId="1A381E9C" w:rsidR="00CD104E" w:rsidRDefault="00CD104E" w:rsidP="00CD104E">
      <w:pPr>
        <w:pStyle w:val="Footer"/>
        <w:tabs>
          <w:tab w:val="right" w:pos="9360"/>
        </w:tabs>
        <w:jc w:val="right"/>
        <w:rPr>
          <w:b w:val="0"/>
          <w:bCs/>
        </w:rPr>
        <w:sectPr w:rsidR="00CD104E" w:rsidSect="00CD104E">
          <w:headerReference w:type="default" r:id="rId12"/>
          <w:footerReference w:type="default" r:id="rId13"/>
          <w:footerReference w:type="first" r:id="rId14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293DD2">
        <w:rPr>
          <w:b w:val="0"/>
          <w:color w:val="002F6D"/>
          <w:sz w:val="17"/>
          <w:szCs w:val="17"/>
        </w:rPr>
        <w:t xml:space="preserve"> 916.445.8752 </w:t>
      </w:r>
      <w:r w:rsidRPr="00293DD2">
        <w:rPr>
          <w:b w:val="0"/>
          <w:color w:val="002F6D"/>
          <w:position w:val="2"/>
          <w:sz w:val="17"/>
          <w:szCs w:val="17"/>
        </w:rPr>
        <w:t>|</w:t>
      </w:r>
      <w:r w:rsidRPr="00293DD2">
        <w:rPr>
          <w:b w:val="0"/>
          <w:color w:val="002F6D"/>
          <w:sz w:val="17"/>
          <w:szCs w:val="17"/>
        </w:rPr>
        <w:t xml:space="preserve"> www.</w:t>
      </w:r>
      <w:hyperlink r:id="rId15" w:history="1">
        <w:r w:rsidRPr="00293DD2">
          <w:rPr>
            <w:rStyle w:val="Hyperlink"/>
            <w:b w:val="0"/>
            <w:sz w:val="17"/>
            <w:szCs w:val="17"/>
            <w:u w:val="none"/>
          </w:rPr>
          <w:t>cccco.edu</w:t>
        </w:r>
      </w:hyperlink>
    </w:p>
    <w:p w14:paraId="59DE52FE" w14:textId="33B5F2D1" w:rsidR="00615307" w:rsidRDefault="00263DC3" w:rsidP="006F6DB1">
      <w:pPr>
        <w:spacing w:before="360"/>
        <w:ind w:left="360" w:hanging="360"/>
        <w:jc w:val="center"/>
        <w:outlineLvl w:val="0"/>
        <w:rPr>
          <w:b/>
          <w:bCs/>
        </w:rPr>
      </w:pPr>
      <w:r>
        <w:rPr>
          <w:b/>
          <w:bCs/>
        </w:rPr>
        <w:t xml:space="preserve">Proposed </w:t>
      </w:r>
      <w:r w:rsidR="00615307" w:rsidRPr="007435F6">
        <w:rPr>
          <w:b/>
          <w:bCs/>
        </w:rPr>
        <w:t>Baccalaureate Degree Program</w:t>
      </w:r>
      <w:r w:rsidR="008F7E6E" w:rsidRPr="007435F6">
        <w:rPr>
          <w:b/>
          <w:bCs/>
        </w:rPr>
        <w:t xml:space="preserve"> (BDP)</w:t>
      </w:r>
      <w:r>
        <w:rPr>
          <w:b/>
          <w:bCs/>
        </w:rPr>
        <w:t xml:space="preserve"> Description</w:t>
      </w:r>
    </w:p>
    <w:p w14:paraId="71E46424" w14:textId="06E6E418" w:rsidR="001249EA" w:rsidRPr="00A51F20" w:rsidRDefault="001249EA" w:rsidP="00A51F20">
      <w:pPr>
        <w:spacing w:before="240"/>
        <w:rPr>
          <w:szCs w:val="22"/>
        </w:rPr>
      </w:pPr>
      <w:r w:rsidRPr="001249EA">
        <w:rPr>
          <w:szCs w:val="22"/>
        </w:rPr>
        <w:t xml:space="preserve">The purpose of </w:t>
      </w:r>
      <w:r w:rsidR="00436C5D">
        <w:rPr>
          <w:szCs w:val="22"/>
        </w:rPr>
        <w:t>this</w:t>
      </w:r>
      <w:r w:rsidRPr="001249EA">
        <w:rPr>
          <w:szCs w:val="22"/>
        </w:rPr>
        <w:t xml:space="preserve"> </w:t>
      </w:r>
      <w:r w:rsidR="00436C5D">
        <w:rPr>
          <w:szCs w:val="22"/>
        </w:rPr>
        <w:t>form is</w:t>
      </w:r>
      <w:r>
        <w:rPr>
          <w:szCs w:val="22"/>
        </w:rPr>
        <w:t xml:space="preserve"> </w:t>
      </w:r>
      <w:r w:rsidRPr="001249EA">
        <w:rPr>
          <w:szCs w:val="22"/>
        </w:rPr>
        <w:t xml:space="preserve">to </w:t>
      </w:r>
      <w:r w:rsidR="00BA3DB1">
        <w:rPr>
          <w:szCs w:val="22"/>
        </w:rPr>
        <w:t xml:space="preserve">collect </w:t>
      </w:r>
      <w:r w:rsidR="003F2F36">
        <w:rPr>
          <w:szCs w:val="22"/>
        </w:rPr>
        <w:t xml:space="preserve">the content details </w:t>
      </w:r>
      <w:r w:rsidR="00361DC2">
        <w:rPr>
          <w:szCs w:val="22"/>
        </w:rPr>
        <w:t xml:space="preserve">of </w:t>
      </w:r>
      <w:r w:rsidR="00263DC3">
        <w:rPr>
          <w:szCs w:val="22"/>
        </w:rPr>
        <w:t xml:space="preserve">the </w:t>
      </w:r>
      <w:r w:rsidR="00361DC2">
        <w:rPr>
          <w:szCs w:val="22"/>
        </w:rPr>
        <w:t xml:space="preserve">proposed BDP. </w:t>
      </w:r>
      <w:r w:rsidR="00267D91">
        <w:rPr>
          <w:szCs w:val="22"/>
        </w:rPr>
        <w:t>This form will be provided to the University of California (UC), the California State University (CSU), and the</w:t>
      </w:r>
      <w:r w:rsidR="0036653A">
        <w:rPr>
          <w:szCs w:val="22"/>
        </w:rPr>
        <w:t xml:space="preserve"> Association of Independent California Colleges and Universities</w:t>
      </w:r>
      <w:r w:rsidR="00FC04CD">
        <w:rPr>
          <w:szCs w:val="22"/>
        </w:rPr>
        <w:t xml:space="preserve"> (AICCU) for their </w:t>
      </w:r>
      <w:r w:rsidR="00263DC3">
        <w:rPr>
          <w:szCs w:val="22"/>
        </w:rPr>
        <w:t xml:space="preserve">review for </w:t>
      </w:r>
      <w:r w:rsidR="00FC04CD">
        <w:rPr>
          <w:szCs w:val="22"/>
        </w:rPr>
        <w:t>program duplication.</w:t>
      </w:r>
      <w:r w:rsidR="00267D91">
        <w:rPr>
          <w:szCs w:val="22"/>
        </w:rPr>
        <w:t xml:space="preserve"> </w:t>
      </w:r>
    </w:p>
    <w:p w14:paraId="4A3640C6" w14:textId="282BDE5D" w:rsidR="008F7E6E" w:rsidRPr="006F6DB1" w:rsidRDefault="008F7E6E" w:rsidP="006F6DB1">
      <w:pPr>
        <w:pStyle w:val="Heading2"/>
      </w:pPr>
      <w:r w:rsidRPr="006F6DB1">
        <w:t>Form Instructions</w:t>
      </w:r>
    </w:p>
    <w:p w14:paraId="32FF02AB" w14:textId="09C98112" w:rsidR="004D6A88" w:rsidRDefault="004D6A88" w:rsidP="00A51F20">
      <w:pPr>
        <w:spacing w:before="120"/>
      </w:pPr>
      <w:r>
        <w:t xml:space="preserve">Please complete the </w:t>
      </w:r>
      <w:r w:rsidR="00B96C75">
        <w:t>table</w:t>
      </w:r>
      <w:r>
        <w:t xml:space="preserve"> below and</w:t>
      </w:r>
      <w:r w:rsidR="00361DC2">
        <w:t xml:space="preserve"> upload this form</w:t>
      </w:r>
      <w:r w:rsidR="009E3001">
        <w:t xml:space="preserve"> as a pdf</w:t>
      </w:r>
      <w:r w:rsidR="00361DC2">
        <w:t xml:space="preserve"> in response to </w:t>
      </w:r>
      <w:r w:rsidR="009E3001">
        <w:t xml:space="preserve">BDP Application Question #8. </w:t>
      </w:r>
      <w:r w:rsidR="00361DC2">
        <w:t xml:space="preserve">Program </w:t>
      </w:r>
      <w:r w:rsidR="009E3001">
        <w:t xml:space="preserve">Description/Non-Duplication. </w:t>
      </w:r>
    </w:p>
    <w:p w14:paraId="600BCFC6" w14:textId="402EBEC3" w:rsidR="00B50DC0" w:rsidRPr="006F6DB1" w:rsidRDefault="00B50DC0" w:rsidP="006F6DB1">
      <w:pPr>
        <w:pStyle w:val="Heading3"/>
        <w:spacing w:before="240" w:after="120"/>
        <w:rPr>
          <w:u w:val="single"/>
        </w:rPr>
      </w:pPr>
      <w:r w:rsidRPr="006F6DB1">
        <w:rPr>
          <w:u w:val="single"/>
        </w:rPr>
        <w:t>Program Content Details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980"/>
        <w:gridCol w:w="6205"/>
      </w:tblGrid>
      <w:tr w:rsidR="00B50DC0" w14:paraId="2A730F2E" w14:textId="77777777" w:rsidTr="00397097">
        <w:trPr>
          <w:cantSplit/>
          <w:tblHeader/>
        </w:trPr>
        <w:tc>
          <w:tcPr>
            <w:tcW w:w="1980" w:type="dxa"/>
            <w:vAlign w:val="center"/>
          </w:tcPr>
          <w:p w14:paraId="54FCBC90" w14:textId="0E68AD58" w:rsidR="00B50DC0" w:rsidRPr="002E36D5" w:rsidRDefault="001D0692" w:rsidP="00B4687B">
            <w:pPr>
              <w:rPr>
                <w:b/>
                <w:bCs/>
              </w:rPr>
            </w:pPr>
            <w:r w:rsidRPr="002E36D5">
              <w:rPr>
                <w:b/>
                <w:bCs/>
              </w:rPr>
              <w:t>Question</w:t>
            </w:r>
          </w:p>
        </w:tc>
        <w:tc>
          <w:tcPr>
            <w:tcW w:w="6205" w:type="dxa"/>
            <w:vAlign w:val="center"/>
          </w:tcPr>
          <w:p w14:paraId="316929BD" w14:textId="7F546F7C" w:rsidR="00B50DC0" w:rsidRPr="002E36D5" w:rsidRDefault="001D0692" w:rsidP="001D0692">
            <w:pPr>
              <w:rPr>
                <w:b/>
                <w:bCs/>
              </w:rPr>
            </w:pPr>
            <w:r w:rsidRPr="002E36D5">
              <w:rPr>
                <w:b/>
                <w:bCs/>
              </w:rPr>
              <w:t>Answer</w:t>
            </w:r>
          </w:p>
        </w:tc>
      </w:tr>
      <w:tr w:rsidR="002E36D5" w14:paraId="66DD09B1" w14:textId="77777777" w:rsidTr="00397097">
        <w:trPr>
          <w:cantSplit/>
          <w:tblHeader/>
        </w:trPr>
        <w:tc>
          <w:tcPr>
            <w:tcW w:w="1980" w:type="dxa"/>
            <w:vAlign w:val="center"/>
          </w:tcPr>
          <w:p w14:paraId="76CD209A" w14:textId="5DA21A8F" w:rsidR="002E36D5" w:rsidRDefault="002E36D5" w:rsidP="00B4687B">
            <w:r>
              <w:t>Name of College/Applicant</w:t>
            </w:r>
          </w:p>
        </w:tc>
        <w:tc>
          <w:tcPr>
            <w:tcW w:w="6205" w:type="dxa"/>
            <w:vAlign w:val="center"/>
          </w:tcPr>
          <w:p w14:paraId="3668A05E" w14:textId="77777777" w:rsidR="002E36D5" w:rsidRDefault="002E36D5" w:rsidP="001D0692"/>
        </w:tc>
      </w:tr>
      <w:tr w:rsidR="002E36D5" w14:paraId="49299A16" w14:textId="77777777" w:rsidTr="00397097">
        <w:trPr>
          <w:cantSplit/>
          <w:tblHeader/>
        </w:trPr>
        <w:tc>
          <w:tcPr>
            <w:tcW w:w="1980" w:type="dxa"/>
          </w:tcPr>
          <w:p w14:paraId="0178E283" w14:textId="3753C586" w:rsidR="002E36D5" w:rsidRDefault="002E36D5" w:rsidP="002E36D5">
            <w:r>
              <w:t>Title of proposed program</w:t>
            </w:r>
          </w:p>
        </w:tc>
        <w:tc>
          <w:tcPr>
            <w:tcW w:w="6205" w:type="dxa"/>
            <w:vAlign w:val="center"/>
          </w:tcPr>
          <w:p w14:paraId="15967C42" w14:textId="77777777" w:rsidR="002E36D5" w:rsidRDefault="002E36D5" w:rsidP="002E36D5"/>
        </w:tc>
      </w:tr>
      <w:tr w:rsidR="002E36D5" w14:paraId="1AF2177C" w14:textId="77777777" w:rsidTr="00397097">
        <w:trPr>
          <w:cantSplit/>
          <w:tblHeader/>
        </w:trPr>
        <w:tc>
          <w:tcPr>
            <w:tcW w:w="1980" w:type="dxa"/>
            <w:vAlign w:val="center"/>
          </w:tcPr>
          <w:p w14:paraId="7742D1AB" w14:textId="6C5F1D21" w:rsidR="002E36D5" w:rsidRDefault="002E36D5" w:rsidP="002E36D5">
            <w:r>
              <w:t>BS or BA</w:t>
            </w:r>
          </w:p>
        </w:tc>
        <w:tc>
          <w:tcPr>
            <w:tcW w:w="6205" w:type="dxa"/>
            <w:vAlign w:val="center"/>
          </w:tcPr>
          <w:p w14:paraId="59728F58" w14:textId="77777777" w:rsidR="002E36D5" w:rsidRDefault="002E36D5" w:rsidP="002E36D5"/>
        </w:tc>
      </w:tr>
      <w:tr w:rsidR="002E36D5" w14:paraId="73E60E4A" w14:textId="77777777" w:rsidTr="00397097">
        <w:trPr>
          <w:cantSplit/>
        </w:trPr>
        <w:tc>
          <w:tcPr>
            <w:tcW w:w="1980" w:type="dxa"/>
          </w:tcPr>
          <w:p w14:paraId="1AF2247F" w14:textId="41960CF5" w:rsidR="002E36D5" w:rsidRDefault="002E36D5" w:rsidP="002E36D5">
            <w:r>
              <w:t>TOP Code</w:t>
            </w:r>
          </w:p>
        </w:tc>
        <w:tc>
          <w:tcPr>
            <w:tcW w:w="6205" w:type="dxa"/>
          </w:tcPr>
          <w:p w14:paraId="566ECE1D" w14:textId="77777777" w:rsidR="002E36D5" w:rsidRDefault="002E36D5" w:rsidP="002E36D5"/>
        </w:tc>
      </w:tr>
      <w:tr w:rsidR="002E36D5" w14:paraId="637C4581" w14:textId="77777777" w:rsidTr="00397097">
        <w:trPr>
          <w:cantSplit/>
        </w:trPr>
        <w:tc>
          <w:tcPr>
            <w:tcW w:w="1980" w:type="dxa"/>
          </w:tcPr>
          <w:p w14:paraId="270C9ED1" w14:textId="6D64DB0E" w:rsidR="002E36D5" w:rsidRDefault="002E36D5" w:rsidP="002E36D5">
            <w:r>
              <w:t>CIP Code(s)</w:t>
            </w:r>
          </w:p>
        </w:tc>
        <w:tc>
          <w:tcPr>
            <w:tcW w:w="6205" w:type="dxa"/>
          </w:tcPr>
          <w:p w14:paraId="2A358D58" w14:textId="77777777" w:rsidR="002E36D5" w:rsidRDefault="002E36D5" w:rsidP="002E36D5"/>
        </w:tc>
      </w:tr>
      <w:tr w:rsidR="002E36D5" w14:paraId="34CE2121" w14:textId="77777777" w:rsidTr="00397097">
        <w:trPr>
          <w:cantSplit/>
        </w:trPr>
        <w:tc>
          <w:tcPr>
            <w:tcW w:w="1980" w:type="dxa"/>
          </w:tcPr>
          <w:p w14:paraId="6284804B" w14:textId="174931F6" w:rsidR="002E36D5" w:rsidRDefault="002E36D5" w:rsidP="002E36D5">
            <w:r>
              <w:t>SOC Code(s)</w:t>
            </w:r>
          </w:p>
        </w:tc>
        <w:tc>
          <w:tcPr>
            <w:tcW w:w="6205" w:type="dxa"/>
          </w:tcPr>
          <w:p w14:paraId="103AA4BA" w14:textId="77777777" w:rsidR="002E36D5" w:rsidRDefault="002E36D5" w:rsidP="002E36D5"/>
        </w:tc>
      </w:tr>
      <w:tr w:rsidR="002E36D5" w14:paraId="3FFFFD32" w14:textId="77777777" w:rsidTr="001B08AB">
        <w:trPr>
          <w:cantSplit/>
          <w:trHeight w:val="1152"/>
        </w:trPr>
        <w:tc>
          <w:tcPr>
            <w:tcW w:w="1980" w:type="dxa"/>
          </w:tcPr>
          <w:p w14:paraId="0268A51E" w14:textId="4F385466" w:rsidR="002E36D5" w:rsidRDefault="002E36D5" w:rsidP="002E36D5">
            <w:r>
              <w:t>Program description</w:t>
            </w:r>
          </w:p>
        </w:tc>
        <w:tc>
          <w:tcPr>
            <w:tcW w:w="6205" w:type="dxa"/>
          </w:tcPr>
          <w:p w14:paraId="03932BB2" w14:textId="741181A1" w:rsidR="002E36D5" w:rsidRDefault="002E36D5" w:rsidP="00561069"/>
        </w:tc>
      </w:tr>
      <w:tr w:rsidR="002E36D5" w14:paraId="2AE38D99" w14:textId="77777777" w:rsidTr="001B08AB">
        <w:trPr>
          <w:cantSplit/>
          <w:trHeight w:val="1152"/>
        </w:trPr>
        <w:tc>
          <w:tcPr>
            <w:tcW w:w="1980" w:type="dxa"/>
          </w:tcPr>
          <w:p w14:paraId="0CB77480" w14:textId="0DCCEDBF" w:rsidR="002E36D5" w:rsidRPr="004E36F1" w:rsidRDefault="002E36D5" w:rsidP="00561069">
            <w:r>
              <w:t>Program outcomes</w:t>
            </w:r>
          </w:p>
        </w:tc>
        <w:tc>
          <w:tcPr>
            <w:tcW w:w="6205" w:type="dxa"/>
          </w:tcPr>
          <w:p w14:paraId="74FD0CDE" w14:textId="16BC9505" w:rsidR="002E36D5" w:rsidRDefault="002E36D5" w:rsidP="00561069"/>
        </w:tc>
      </w:tr>
    </w:tbl>
    <w:p w14:paraId="4BAD1AC9" w14:textId="63C9276E" w:rsidR="005E375D" w:rsidRDefault="005E375D" w:rsidP="001D0692">
      <w:pPr>
        <w:spacing w:before="240"/>
      </w:pPr>
      <w:r>
        <w:t xml:space="preserve">Baccalaureate degree program courses </w:t>
      </w:r>
      <w:r w:rsidRPr="004E36F1">
        <w:t>(in order, including lower-division and upper-division)</w:t>
      </w:r>
      <w:r>
        <w:t>. Include the c</w:t>
      </w:r>
      <w:r w:rsidRPr="004E36F1">
        <w:t>ourse title</w:t>
      </w:r>
      <w:r>
        <w:t>, c</w:t>
      </w:r>
      <w:r w:rsidRPr="004E36F1">
        <w:t>ourse description</w:t>
      </w:r>
      <w:r>
        <w:t>, and c</w:t>
      </w:r>
      <w:r w:rsidRPr="004E36F1">
        <w:t xml:space="preserve">ourse </w:t>
      </w:r>
      <w:r>
        <w:t>l</w:t>
      </w:r>
      <w:r w:rsidRPr="004E36F1">
        <w:t>earning outcomes</w:t>
      </w:r>
      <w:r>
        <w:t xml:space="preserve"> for each course. Indicate if the course is lower-division or upper-division.</w:t>
      </w:r>
    </w:p>
    <w:p w14:paraId="123B8ACF" w14:textId="2D86D839" w:rsidR="005E375D" w:rsidRPr="006F6DB1" w:rsidRDefault="005E375D" w:rsidP="006F6DB1">
      <w:pPr>
        <w:pStyle w:val="Heading4"/>
      </w:pPr>
      <w:r w:rsidRPr="006F6DB1">
        <w:lastRenderedPageBreak/>
        <w:t>Course 1:</w:t>
      </w:r>
      <w:r w:rsidR="00BB787E">
        <w:t xml:space="preserve"> (Example-BUS 101) Lower Division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5E375D" w14:paraId="77230EFC" w14:textId="77777777" w:rsidTr="00F33657">
        <w:trPr>
          <w:cantSplit/>
        </w:trPr>
        <w:tc>
          <w:tcPr>
            <w:tcW w:w="2875" w:type="dxa"/>
          </w:tcPr>
          <w:p w14:paraId="6155114C" w14:textId="11E28D27" w:rsidR="005E375D" w:rsidRDefault="005E375D" w:rsidP="008D1913">
            <w:pPr>
              <w:keepNext/>
              <w:widowControl w:val="0"/>
            </w:pPr>
            <w:r w:rsidRPr="004E36F1">
              <w:t>Course title</w:t>
            </w:r>
          </w:p>
        </w:tc>
        <w:tc>
          <w:tcPr>
            <w:tcW w:w="6475" w:type="dxa"/>
          </w:tcPr>
          <w:p w14:paraId="17857D42" w14:textId="6FDF7DCA" w:rsidR="00CD104E" w:rsidRPr="00CD104E" w:rsidRDefault="00CD104E" w:rsidP="008D1913">
            <w:pPr>
              <w:keepNext/>
              <w:widowControl w:val="0"/>
            </w:pPr>
          </w:p>
        </w:tc>
      </w:tr>
      <w:tr w:rsidR="005E375D" w14:paraId="51A7A534" w14:textId="77777777" w:rsidTr="00F33657">
        <w:trPr>
          <w:cantSplit/>
          <w:trHeight w:val="576"/>
        </w:trPr>
        <w:tc>
          <w:tcPr>
            <w:tcW w:w="2875" w:type="dxa"/>
          </w:tcPr>
          <w:p w14:paraId="1702DABA" w14:textId="098A576F" w:rsidR="005E375D" w:rsidRDefault="005E375D" w:rsidP="008D1913">
            <w:pPr>
              <w:keepNext/>
              <w:widowControl w:val="0"/>
            </w:pPr>
            <w:r w:rsidRPr="004E36F1">
              <w:t>Course description</w:t>
            </w:r>
          </w:p>
        </w:tc>
        <w:tc>
          <w:tcPr>
            <w:tcW w:w="6475" w:type="dxa"/>
          </w:tcPr>
          <w:p w14:paraId="638DCABD" w14:textId="5C80F398" w:rsidR="00BB787E" w:rsidRPr="00CD104E" w:rsidRDefault="00BB787E" w:rsidP="008D1913">
            <w:pPr>
              <w:keepNext/>
              <w:widowControl w:val="0"/>
            </w:pPr>
          </w:p>
        </w:tc>
      </w:tr>
      <w:tr w:rsidR="005E375D" w14:paraId="3099F18A" w14:textId="77777777" w:rsidTr="00F33657">
        <w:trPr>
          <w:cantSplit/>
          <w:trHeight w:val="576"/>
        </w:trPr>
        <w:tc>
          <w:tcPr>
            <w:tcW w:w="2875" w:type="dxa"/>
          </w:tcPr>
          <w:p w14:paraId="27798EFD" w14:textId="1444F029" w:rsidR="005E375D" w:rsidRDefault="005E375D" w:rsidP="008D1913">
            <w:pPr>
              <w:keepNext/>
              <w:widowControl w:val="0"/>
            </w:pPr>
            <w:r w:rsidRPr="004E36F1">
              <w:t xml:space="preserve">Course </w:t>
            </w:r>
            <w:r>
              <w:t>l</w:t>
            </w:r>
            <w:r w:rsidRPr="004E36F1">
              <w:t>earning outcomes</w:t>
            </w:r>
          </w:p>
        </w:tc>
        <w:tc>
          <w:tcPr>
            <w:tcW w:w="6475" w:type="dxa"/>
          </w:tcPr>
          <w:p w14:paraId="7D6F443E" w14:textId="70BD7249" w:rsidR="00BB787E" w:rsidRPr="00CD104E" w:rsidRDefault="00BB787E" w:rsidP="008D1913">
            <w:pPr>
              <w:keepNext/>
              <w:widowControl w:val="0"/>
            </w:pPr>
          </w:p>
        </w:tc>
      </w:tr>
    </w:tbl>
    <w:p w14:paraId="11E3BC99" w14:textId="1AE67D6B" w:rsidR="001D0692" w:rsidRDefault="001D0692" w:rsidP="006F6DB1">
      <w:pPr>
        <w:pStyle w:val="Heading4"/>
      </w:pPr>
      <w:r>
        <w:t>Course 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1D0692" w14:paraId="1BA7919C" w14:textId="77777777" w:rsidTr="00F33657">
        <w:trPr>
          <w:cantSplit/>
          <w:tblHeader/>
        </w:trPr>
        <w:tc>
          <w:tcPr>
            <w:tcW w:w="2875" w:type="dxa"/>
          </w:tcPr>
          <w:p w14:paraId="1BEB78C8" w14:textId="77777777" w:rsidR="001D0692" w:rsidRDefault="001D0692" w:rsidP="00EC21DC">
            <w:r w:rsidRPr="004E36F1">
              <w:t>Course title</w:t>
            </w:r>
          </w:p>
        </w:tc>
        <w:tc>
          <w:tcPr>
            <w:tcW w:w="6475" w:type="dxa"/>
          </w:tcPr>
          <w:p w14:paraId="33854B54" w14:textId="77777777" w:rsidR="001D0692" w:rsidRDefault="001D0692" w:rsidP="00EC21DC"/>
        </w:tc>
      </w:tr>
      <w:tr w:rsidR="001D0692" w14:paraId="101B5FE2" w14:textId="77777777" w:rsidTr="00F33657">
        <w:trPr>
          <w:cantSplit/>
          <w:trHeight w:val="576"/>
          <w:tblHeader/>
        </w:trPr>
        <w:tc>
          <w:tcPr>
            <w:tcW w:w="2875" w:type="dxa"/>
          </w:tcPr>
          <w:p w14:paraId="0689DB14" w14:textId="77777777" w:rsidR="001D0692" w:rsidRDefault="001D0692" w:rsidP="00EC21DC">
            <w:r w:rsidRPr="004E36F1">
              <w:t>Course description</w:t>
            </w:r>
          </w:p>
        </w:tc>
        <w:tc>
          <w:tcPr>
            <w:tcW w:w="6475" w:type="dxa"/>
          </w:tcPr>
          <w:p w14:paraId="71A633BA" w14:textId="77777777" w:rsidR="00BB787E" w:rsidRDefault="00BB787E" w:rsidP="00EC21DC"/>
        </w:tc>
      </w:tr>
      <w:tr w:rsidR="001D0692" w14:paraId="4B0C84B4" w14:textId="77777777" w:rsidTr="00F33657">
        <w:trPr>
          <w:cantSplit/>
          <w:trHeight w:val="576"/>
          <w:tblHeader/>
        </w:trPr>
        <w:tc>
          <w:tcPr>
            <w:tcW w:w="2875" w:type="dxa"/>
          </w:tcPr>
          <w:p w14:paraId="053A1794" w14:textId="77777777" w:rsidR="001D0692" w:rsidRDefault="001D0692" w:rsidP="00EC21DC">
            <w:r w:rsidRPr="004E36F1">
              <w:t xml:space="preserve">Course </w:t>
            </w:r>
            <w:r>
              <w:t>l</w:t>
            </w:r>
            <w:r w:rsidRPr="004E36F1">
              <w:t>earning outcomes</w:t>
            </w:r>
          </w:p>
        </w:tc>
        <w:tc>
          <w:tcPr>
            <w:tcW w:w="6475" w:type="dxa"/>
          </w:tcPr>
          <w:p w14:paraId="20A73E44" w14:textId="77777777" w:rsidR="00BB787E" w:rsidRDefault="00BB787E" w:rsidP="00EC21DC"/>
        </w:tc>
      </w:tr>
    </w:tbl>
    <w:p w14:paraId="6EBA909B" w14:textId="6FD81B1B" w:rsidR="001D0692" w:rsidRDefault="001D0692" w:rsidP="006F6DB1">
      <w:pPr>
        <w:pStyle w:val="Heading4"/>
      </w:pPr>
      <w:r>
        <w:t>Course 3: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1D0692" w14:paraId="19937E30" w14:textId="77777777" w:rsidTr="00F33657">
        <w:trPr>
          <w:cantSplit/>
          <w:tblHeader/>
        </w:trPr>
        <w:tc>
          <w:tcPr>
            <w:tcW w:w="2875" w:type="dxa"/>
          </w:tcPr>
          <w:p w14:paraId="663A3741" w14:textId="77777777" w:rsidR="001D0692" w:rsidRDefault="001D0692" w:rsidP="00EC21DC">
            <w:r w:rsidRPr="004E36F1">
              <w:t>Course title</w:t>
            </w:r>
          </w:p>
        </w:tc>
        <w:tc>
          <w:tcPr>
            <w:tcW w:w="6475" w:type="dxa"/>
          </w:tcPr>
          <w:p w14:paraId="6266B751" w14:textId="77777777" w:rsidR="00BB787E" w:rsidRDefault="00BB787E" w:rsidP="00EC21DC"/>
        </w:tc>
      </w:tr>
      <w:tr w:rsidR="001D0692" w14:paraId="609C74F2" w14:textId="77777777" w:rsidTr="00F33657">
        <w:trPr>
          <w:cantSplit/>
          <w:trHeight w:val="576"/>
          <w:tblHeader/>
        </w:trPr>
        <w:tc>
          <w:tcPr>
            <w:tcW w:w="2875" w:type="dxa"/>
          </w:tcPr>
          <w:p w14:paraId="4A5CB028" w14:textId="77777777" w:rsidR="001D0692" w:rsidRDefault="001D0692" w:rsidP="00EC21DC">
            <w:r w:rsidRPr="004E36F1">
              <w:t>Course description</w:t>
            </w:r>
          </w:p>
        </w:tc>
        <w:tc>
          <w:tcPr>
            <w:tcW w:w="6475" w:type="dxa"/>
          </w:tcPr>
          <w:p w14:paraId="60DEDBA0" w14:textId="77777777" w:rsidR="00BB787E" w:rsidRDefault="00BB787E" w:rsidP="00EC21DC"/>
        </w:tc>
      </w:tr>
      <w:tr w:rsidR="001D0692" w14:paraId="23AC532A" w14:textId="77777777" w:rsidTr="00F33657">
        <w:trPr>
          <w:cantSplit/>
          <w:trHeight w:val="576"/>
          <w:tblHeader/>
        </w:trPr>
        <w:tc>
          <w:tcPr>
            <w:tcW w:w="2875" w:type="dxa"/>
          </w:tcPr>
          <w:p w14:paraId="6D3F505D" w14:textId="77777777" w:rsidR="001D0692" w:rsidRDefault="001D0692" w:rsidP="00EC21DC">
            <w:r w:rsidRPr="004E36F1">
              <w:t xml:space="preserve">Course </w:t>
            </w:r>
            <w:r>
              <w:t>l</w:t>
            </w:r>
            <w:r w:rsidRPr="004E36F1">
              <w:t>earning outcomes</w:t>
            </w:r>
          </w:p>
        </w:tc>
        <w:tc>
          <w:tcPr>
            <w:tcW w:w="6475" w:type="dxa"/>
          </w:tcPr>
          <w:p w14:paraId="30FAE191" w14:textId="77777777" w:rsidR="00BB787E" w:rsidRDefault="00BB787E" w:rsidP="00EC21DC"/>
        </w:tc>
      </w:tr>
    </w:tbl>
    <w:p w14:paraId="4D8BAEBF" w14:textId="2B5E58B6" w:rsidR="001D0692" w:rsidRDefault="001D0692" w:rsidP="006F6DB1">
      <w:pPr>
        <w:pStyle w:val="Heading4"/>
      </w:pPr>
      <w:bookmarkStart w:id="0" w:name="_Hlk137626813"/>
      <w:r>
        <w:t>Course 4: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1D0692" w14:paraId="74A4D166" w14:textId="77777777" w:rsidTr="00F33657">
        <w:trPr>
          <w:cantSplit/>
          <w:tblHeader/>
        </w:trPr>
        <w:tc>
          <w:tcPr>
            <w:tcW w:w="2875" w:type="dxa"/>
          </w:tcPr>
          <w:p w14:paraId="505360AC" w14:textId="77777777" w:rsidR="001D0692" w:rsidRDefault="001D0692" w:rsidP="00EC21DC">
            <w:bookmarkStart w:id="1" w:name="_Hlk137626279"/>
            <w:r w:rsidRPr="004E36F1">
              <w:t>Course title</w:t>
            </w:r>
          </w:p>
        </w:tc>
        <w:tc>
          <w:tcPr>
            <w:tcW w:w="6475" w:type="dxa"/>
          </w:tcPr>
          <w:p w14:paraId="29B089D7" w14:textId="77777777" w:rsidR="001D0692" w:rsidRDefault="001D0692" w:rsidP="00EC21DC"/>
        </w:tc>
      </w:tr>
      <w:tr w:rsidR="001D0692" w14:paraId="72B94F65" w14:textId="77777777" w:rsidTr="00F33657">
        <w:trPr>
          <w:cantSplit/>
          <w:trHeight w:val="576"/>
          <w:tblHeader/>
        </w:trPr>
        <w:tc>
          <w:tcPr>
            <w:tcW w:w="2875" w:type="dxa"/>
          </w:tcPr>
          <w:p w14:paraId="72021D27" w14:textId="77777777" w:rsidR="001D0692" w:rsidRDefault="001D0692" w:rsidP="00EC21DC">
            <w:r w:rsidRPr="004E36F1">
              <w:t>Course description</w:t>
            </w:r>
          </w:p>
        </w:tc>
        <w:tc>
          <w:tcPr>
            <w:tcW w:w="6475" w:type="dxa"/>
          </w:tcPr>
          <w:p w14:paraId="56255EF9" w14:textId="77777777" w:rsidR="00BB787E" w:rsidRDefault="00BB787E" w:rsidP="00EC21DC"/>
        </w:tc>
      </w:tr>
      <w:tr w:rsidR="001D0692" w14:paraId="719D2A64" w14:textId="77777777" w:rsidTr="00F33657">
        <w:trPr>
          <w:cantSplit/>
          <w:trHeight w:val="576"/>
          <w:tblHeader/>
        </w:trPr>
        <w:tc>
          <w:tcPr>
            <w:tcW w:w="2875" w:type="dxa"/>
          </w:tcPr>
          <w:p w14:paraId="4A27C6D5" w14:textId="77777777" w:rsidR="001D0692" w:rsidRDefault="001D0692" w:rsidP="00EC21DC">
            <w:r w:rsidRPr="004E36F1">
              <w:t xml:space="preserve">Course </w:t>
            </w:r>
            <w:r>
              <w:t>l</w:t>
            </w:r>
            <w:r w:rsidRPr="004E36F1">
              <w:t>earning outcomes</w:t>
            </w:r>
          </w:p>
        </w:tc>
        <w:tc>
          <w:tcPr>
            <w:tcW w:w="6475" w:type="dxa"/>
          </w:tcPr>
          <w:p w14:paraId="7303BE01" w14:textId="77777777" w:rsidR="00BB787E" w:rsidRDefault="00BB787E" w:rsidP="00EC21DC"/>
        </w:tc>
      </w:tr>
    </w:tbl>
    <w:bookmarkEnd w:id="0"/>
    <w:bookmarkEnd w:id="1"/>
    <w:p w14:paraId="239747DF" w14:textId="0B7AA89C" w:rsidR="00BB787E" w:rsidRDefault="00BB787E" w:rsidP="00BB787E">
      <w:pPr>
        <w:pStyle w:val="Heading4"/>
      </w:pPr>
      <w:r>
        <w:t>Course 5: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BB787E" w14:paraId="3077A7E6" w14:textId="77777777" w:rsidTr="00F33657">
        <w:trPr>
          <w:cantSplit/>
          <w:tblHeader/>
        </w:trPr>
        <w:tc>
          <w:tcPr>
            <w:tcW w:w="2875" w:type="dxa"/>
          </w:tcPr>
          <w:p w14:paraId="7DACF3E6" w14:textId="77777777" w:rsidR="00BB787E" w:rsidRDefault="00BB787E" w:rsidP="00380861">
            <w:r w:rsidRPr="004E36F1">
              <w:t>Course title</w:t>
            </w:r>
          </w:p>
        </w:tc>
        <w:tc>
          <w:tcPr>
            <w:tcW w:w="6475" w:type="dxa"/>
          </w:tcPr>
          <w:p w14:paraId="6F15C01A" w14:textId="77777777" w:rsidR="00BB787E" w:rsidRDefault="00BB787E" w:rsidP="00380861"/>
        </w:tc>
      </w:tr>
      <w:tr w:rsidR="00BB787E" w14:paraId="378DE292" w14:textId="77777777" w:rsidTr="00F33657">
        <w:trPr>
          <w:cantSplit/>
          <w:trHeight w:val="576"/>
          <w:tblHeader/>
        </w:trPr>
        <w:tc>
          <w:tcPr>
            <w:tcW w:w="2875" w:type="dxa"/>
          </w:tcPr>
          <w:p w14:paraId="7970DF2B" w14:textId="77777777" w:rsidR="00BB787E" w:rsidRDefault="00BB787E" w:rsidP="00380861">
            <w:r w:rsidRPr="004E36F1">
              <w:t>Course description</w:t>
            </w:r>
          </w:p>
        </w:tc>
        <w:tc>
          <w:tcPr>
            <w:tcW w:w="6475" w:type="dxa"/>
          </w:tcPr>
          <w:p w14:paraId="62F6F7D0" w14:textId="77777777" w:rsidR="00BB787E" w:rsidRDefault="00BB787E" w:rsidP="00380861"/>
        </w:tc>
      </w:tr>
      <w:tr w:rsidR="00BB787E" w14:paraId="3A57740D" w14:textId="77777777" w:rsidTr="00F33657">
        <w:trPr>
          <w:cantSplit/>
          <w:trHeight w:val="576"/>
          <w:tblHeader/>
        </w:trPr>
        <w:tc>
          <w:tcPr>
            <w:tcW w:w="2875" w:type="dxa"/>
          </w:tcPr>
          <w:p w14:paraId="5939C61E" w14:textId="77777777" w:rsidR="00BB787E" w:rsidRDefault="00BB787E" w:rsidP="00380861">
            <w:r w:rsidRPr="004E36F1">
              <w:t xml:space="preserve">Course </w:t>
            </w:r>
            <w:r>
              <w:t>l</w:t>
            </w:r>
            <w:r w:rsidRPr="004E36F1">
              <w:t>earning outcomes</w:t>
            </w:r>
          </w:p>
        </w:tc>
        <w:tc>
          <w:tcPr>
            <w:tcW w:w="6475" w:type="dxa"/>
          </w:tcPr>
          <w:p w14:paraId="73165212" w14:textId="77777777" w:rsidR="00BB787E" w:rsidRDefault="00BB787E" w:rsidP="00380861"/>
        </w:tc>
      </w:tr>
    </w:tbl>
    <w:p w14:paraId="3727426E" w14:textId="0491E4D3" w:rsidR="00BB787E" w:rsidRDefault="00BB787E" w:rsidP="00BB787E">
      <w:pPr>
        <w:pStyle w:val="Heading4"/>
      </w:pPr>
      <w:r>
        <w:t xml:space="preserve">Course </w:t>
      </w:r>
      <w:r w:rsidR="00CB4424">
        <w:t>6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BB787E" w14:paraId="026E5CFD" w14:textId="77777777" w:rsidTr="00380861">
        <w:trPr>
          <w:cantSplit/>
          <w:tblHeader/>
        </w:trPr>
        <w:tc>
          <w:tcPr>
            <w:tcW w:w="2875" w:type="dxa"/>
          </w:tcPr>
          <w:p w14:paraId="782C4827" w14:textId="77777777" w:rsidR="00BB787E" w:rsidRDefault="00BB787E" w:rsidP="00380861">
            <w:r w:rsidRPr="004E36F1">
              <w:t>Course title</w:t>
            </w:r>
          </w:p>
        </w:tc>
        <w:tc>
          <w:tcPr>
            <w:tcW w:w="6475" w:type="dxa"/>
          </w:tcPr>
          <w:p w14:paraId="55D90A56" w14:textId="77777777" w:rsidR="00BB787E" w:rsidRDefault="00BB787E" w:rsidP="00380861"/>
        </w:tc>
      </w:tr>
      <w:tr w:rsidR="00BB787E" w14:paraId="33AC4BCF" w14:textId="77777777" w:rsidTr="008D1913">
        <w:trPr>
          <w:cantSplit/>
          <w:trHeight w:val="576"/>
          <w:tblHeader/>
        </w:trPr>
        <w:tc>
          <w:tcPr>
            <w:tcW w:w="2875" w:type="dxa"/>
          </w:tcPr>
          <w:p w14:paraId="5EF1FDEC" w14:textId="77777777" w:rsidR="00BB787E" w:rsidRDefault="00BB787E" w:rsidP="00380861">
            <w:r w:rsidRPr="004E36F1">
              <w:t>Course description</w:t>
            </w:r>
          </w:p>
        </w:tc>
        <w:tc>
          <w:tcPr>
            <w:tcW w:w="6475" w:type="dxa"/>
          </w:tcPr>
          <w:p w14:paraId="1A93D057" w14:textId="77777777" w:rsidR="00BB787E" w:rsidRDefault="00BB787E" w:rsidP="00380861"/>
        </w:tc>
      </w:tr>
      <w:tr w:rsidR="00BB787E" w14:paraId="57746291" w14:textId="77777777" w:rsidTr="008D1913">
        <w:trPr>
          <w:cantSplit/>
          <w:trHeight w:val="576"/>
          <w:tblHeader/>
        </w:trPr>
        <w:tc>
          <w:tcPr>
            <w:tcW w:w="2875" w:type="dxa"/>
          </w:tcPr>
          <w:p w14:paraId="73E5127F" w14:textId="77777777" w:rsidR="00BB787E" w:rsidRDefault="00BB787E" w:rsidP="00380861">
            <w:r w:rsidRPr="004E36F1">
              <w:t xml:space="preserve">Course </w:t>
            </w:r>
            <w:r>
              <w:t>l</w:t>
            </w:r>
            <w:r w:rsidRPr="004E36F1">
              <w:t>earning outcomes</w:t>
            </w:r>
          </w:p>
        </w:tc>
        <w:tc>
          <w:tcPr>
            <w:tcW w:w="6475" w:type="dxa"/>
          </w:tcPr>
          <w:p w14:paraId="4100D190" w14:textId="77777777" w:rsidR="00BB787E" w:rsidRDefault="00BB787E" w:rsidP="00380861"/>
        </w:tc>
      </w:tr>
    </w:tbl>
    <w:p w14:paraId="49ED3AA1" w14:textId="1957D2DB" w:rsidR="00CB4424" w:rsidRDefault="00CB4424" w:rsidP="00561069">
      <w:pPr>
        <w:spacing w:before="240"/>
        <w:ind w:left="360" w:hanging="360"/>
      </w:pPr>
      <w:r w:rsidRPr="00CB4424">
        <w:rPr>
          <w:b/>
          <w:bCs/>
        </w:rPr>
        <w:t xml:space="preserve">Note: You can add more tables if needed, depending on number of courses. </w:t>
      </w:r>
    </w:p>
    <w:sectPr w:rsidR="00CB4424" w:rsidSect="00CD104E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8A297" w14:textId="77777777" w:rsidR="0016227F" w:rsidRDefault="0016227F" w:rsidP="00684421">
      <w:r>
        <w:separator/>
      </w:r>
    </w:p>
    <w:p w14:paraId="56224782" w14:textId="77777777" w:rsidR="0016227F" w:rsidRDefault="0016227F"/>
  </w:endnote>
  <w:endnote w:type="continuationSeparator" w:id="0">
    <w:p w14:paraId="29B5A9E0" w14:textId="77777777" w:rsidR="0016227F" w:rsidRDefault="0016227F" w:rsidP="00684421">
      <w:r>
        <w:continuationSeparator/>
      </w:r>
    </w:p>
    <w:p w14:paraId="3942CF77" w14:textId="77777777" w:rsidR="0016227F" w:rsidRDefault="001622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457671-A9F1-465C-A98A-1308C70910DD}"/>
    <w:embedBold r:id="rId2" w:fontKey="{05A35E63-7396-4609-80B1-28FD6CA4B8FD}"/>
    <w:embedItalic r:id="rId3" w:fontKey="{2F9E7E68-A332-43C8-AFD0-5AD601081B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B9DED8-58E9-4E5E-8932-407ACC9EEB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1E0C3A6-B654-4F10-83E2-54AB213C54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color w:val="002F6D"/>
        <w:sz w:val="17"/>
        <w:szCs w:val="17"/>
      </w:rPr>
      <w:id w:val="66081416"/>
      <w:docPartObj>
        <w:docPartGallery w:val="Page Numbers (Bottom of Page)"/>
        <w:docPartUnique/>
      </w:docPartObj>
    </w:sdtPr>
    <w:sdtEndPr/>
    <w:sdtContent>
      <w:sdt>
        <w:sdtPr>
          <w:rPr>
            <w:b w:val="0"/>
            <w:color w:val="002F6D"/>
            <w:sz w:val="17"/>
            <w:szCs w:val="17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18F6427" w14:textId="782E6B8C" w:rsidR="00F5737A" w:rsidRPr="00293DD2" w:rsidRDefault="00FA46FD" w:rsidP="008C4EE8">
            <w:pPr>
              <w:pStyle w:val="Footer"/>
              <w:jc w:val="center"/>
              <w:rPr>
                <w:b w:val="0"/>
                <w:color w:val="002F6D"/>
                <w:sz w:val="17"/>
                <w:szCs w:val="17"/>
              </w:rPr>
            </w:pPr>
            <w:r w:rsidRPr="00293DD2">
              <w:rPr>
                <w:b w:val="0"/>
                <w:color w:val="002F6D"/>
                <w:sz w:val="17"/>
                <w:szCs w:val="17"/>
              </w:rPr>
              <w:t xml:space="preserve">Page 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begin"/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instrText xml:space="preserve"> PAGE </w:instrTex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separate"/>
            </w:r>
            <w:r w:rsidR="000B4FD6">
              <w:rPr>
                <w:b w:val="0"/>
                <w:bCs/>
                <w:noProof/>
                <w:color w:val="002F6D"/>
                <w:sz w:val="17"/>
                <w:szCs w:val="17"/>
              </w:rPr>
              <w:t>2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end"/>
            </w:r>
            <w:r w:rsidRPr="00293DD2">
              <w:rPr>
                <w:b w:val="0"/>
                <w:color w:val="002F6D"/>
                <w:sz w:val="17"/>
                <w:szCs w:val="17"/>
              </w:rPr>
              <w:t xml:space="preserve"> of 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begin"/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instrText xml:space="preserve"> NUMPAGES  </w:instrTex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separate"/>
            </w:r>
            <w:r w:rsidR="00D7003D">
              <w:rPr>
                <w:b w:val="0"/>
                <w:bCs/>
                <w:noProof/>
                <w:color w:val="002F6D"/>
                <w:sz w:val="17"/>
                <w:szCs w:val="17"/>
              </w:rPr>
              <w:t>1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2F1EE" w14:textId="79396803" w:rsidR="00FA46FD" w:rsidRPr="00293DD2" w:rsidRDefault="00FA46FD" w:rsidP="00FA46FD">
    <w:pPr>
      <w:pStyle w:val="Footer"/>
      <w:spacing w:before="120"/>
      <w:rPr>
        <w:color w:val="002F6D"/>
        <w:sz w:val="17"/>
        <w:szCs w:val="17"/>
      </w:rPr>
    </w:pPr>
    <w:r w:rsidRPr="00293DD2">
      <w:rPr>
        <w:color w:val="002F6D"/>
        <w:sz w:val="17"/>
        <w:szCs w:val="17"/>
      </w:rPr>
      <w:t xml:space="preserve">Chancellor’s Office, </w:t>
    </w:r>
    <w:r w:rsidR="00273956">
      <w:rPr>
        <w:color w:val="002F6D"/>
        <w:sz w:val="17"/>
        <w:szCs w:val="17"/>
      </w:rPr>
      <w:t>Educational Services and Support</w:t>
    </w:r>
  </w:p>
  <w:p w14:paraId="5B38150C" w14:textId="77777777" w:rsidR="00FA46FD" w:rsidRPr="00293DD2" w:rsidRDefault="00FA46FD" w:rsidP="00345316">
    <w:pPr>
      <w:pStyle w:val="Footer"/>
      <w:tabs>
        <w:tab w:val="right" w:pos="9360"/>
      </w:tabs>
      <w:rPr>
        <w:b w:val="0"/>
        <w:color w:val="002F6D"/>
        <w:sz w:val="17"/>
        <w:szCs w:val="17"/>
      </w:rPr>
    </w:pPr>
    <w:r w:rsidRPr="00293DD2">
      <w:rPr>
        <w:b w:val="0"/>
        <w:color w:val="002F6D"/>
        <w:sz w:val="17"/>
        <w:szCs w:val="17"/>
      </w:rPr>
      <w:t xml:space="preserve">1102 </w:t>
    </w:r>
    <w:r w:rsidR="00345316" w:rsidRPr="00293DD2">
      <w:rPr>
        <w:b w:val="0"/>
        <w:color w:val="002F6D"/>
        <w:sz w:val="17"/>
        <w:szCs w:val="17"/>
      </w:rPr>
      <w:t>Q Street, Sacramento, CA 95811</w:t>
    </w:r>
    <w:r w:rsidRPr="00293DD2">
      <w:rPr>
        <w:b w:val="0"/>
        <w:color w:val="002F6D"/>
        <w:sz w:val="17"/>
        <w:szCs w:val="17"/>
      </w:rPr>
      <w:t xml:space="preserve"> </w:t>
    </w:r>
    <w:r w:rsidRPr="00293DD2">
      <w:rPr>
        <w:b w:val="0"/>
        <w:color w:val="002F6D"/>
        <w:position w:val="2"/>
        <w:sz w:val="17"/>
        <w:szCs w:val="17"/>
      </w:rPr>
      <w:t>|</w:t>
    </w:r>
    <w:r w:rsidRPr="00293DD2">
      <w:rPr>
        <w:b w:val="0"/>
        <w:color w:val="002F6D"/>
        <w:sz w:val="17"/>
        <w:szCs w:val="17"/>
      </w:rPr>
      <w:t xml:space="preserve"> 916.445.8752</w:t>
    </w:r>
    <w:r w:rsidR="00345316" w:rsidRPr="00293DD2">
      <w:rPr>
        <w:b w:val="0"/>
        <w:color w:val="002F6D"/>
        <w:sz w:val="17"/>
        <w:szCs w:val="17"/>
      </w:rPr>
      <w:t xml:space="preserve"> </w:t>
    </w:r>
    <w:r w:rsidR="00345316" w:rsidRPr="00293DD2">
      <w:rPr>
        <w:b w:val="0"/>
        <w:color w:val="002F6D"/>
        <w:position w:val="2"/>
        <w:sz w:val="17"/>
        <w:szCs w:val="17"/>
      </w:rPr>
      <w:t>|</w:t>
    </w:r>
    <w:r w:rsidR="00345316" w:rsidRPr="00293DD2">
      <w:rPr>
        <w:b w:val="0"/>
        <w:color w:val="002F6D"/>
        <w:sz w:val="17"/>
        <w:szCs w:val="17"/>
      </w:rPr>
      <w:t xml:space="preserve"> </w:t>
    </w:r>
    <w:r w:rsidR="00AE7216" w:rsidRPr="00293DD2">
      <w:rPr>
        <w:b w:val="0"/>
        <w:color w:val="002F6D"/>
        <w:sz w:val="17"/>
        <w:szCs w:val="17"/>
      </w:rPr>
      <w:t>www.</w:t>
    </w:r>
    <w:hyperlink r:id="rId1" w:history="1">
      <w:r w:rsidR="00F07580" w:rsidRPr="00293DD2">
        <w:rPr>
          <w:rStyle w:val="Hyperlink"/>
          <w:b w:val="0"/>
          <w:sz w:val="17"/>
          <w:szCs w:val="17"/>
          <w:u w:val="none"/>
        </w:rPr>
        <w:t>cccco.edu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DB95A" w14:textId="77777777" w:rsidR="0016227F" w:rsidRDefault="0016227F" w:rsidP="00684421">
      <w:r>
        <w:separator/>
      </w:r>
    </w:p>
    <w:p w14:paraId="25DC73B6" w14:textId="77777777" w:rsidR="0016227F" w:rsidRDefault="0016227F"/>
  </w:footnote>
  <w:footnote w:type="continuationSeparator" w:id="0">
    <w:p w14:paraId="2FC1B736" w14:textId="77777777" w:rsidR="0016227F" w:rsidRDefault="0016227F" w:rsidP="00684421">
      <w:r>
        <w:continuationSeparator/>
      </w:r>
    </w:p>
    <w:p w14:paraId="359E5CCC" w14:textId="77777777" w:rsidR="0016227F" w:rsidRDefault="001622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2A74E" w14:textId="48E5215D" w:rsidR="00C57688" w:rsidRPr="00293DD2" w:rsidRDefault="000C3A88">
    <w:pPr>
      <w:pStyle w:val="Header"/>
      <w:rPr>
        <w:b/>
        <w:color w:val="002F6D"/>
        <w:sz w:val="17"/>
        <w:szCs w:val="17"/>
      </w:rPr>
    </w:pPr>
    <w:r>
      <w:rPr>
        <w:b/>
        <w:color w:val="002F6D"/>
        <w:sz w:val="17"/>
        <w:szCs w:val="17"/>
      </w:rPr>
      <w:t xml:space="preserve">Proposed </w:t>
    </w:r>
    <w:r w:rsidR="00EC5F05">
      <w:rPr>
        <w:b/>
        <w:color w:val="002F6D"/>
        <w:sz w:val="17"/>
        <w:szCs w:val="17"/>
      </w:rPr>
      <w:t xml:space="preserve">Baccalaureate Degree Program (BDP) </w:t>
    </w:r>
    <w:r>
      <w:rPr>
        <w:b/>
        <w:color w:val="002F6D"/>
        <w:sz w:val="17"/>
        <w:szCs w:val="17"/>
      </w:rPr>
      <w:t xml:space="preserve">Description </w:t>
    </w:r>
  </w:p>
  <w:p w14:paraId="4342A872" w14:textId="5FDF5721" w:rsidR="00C57688" w:rsidRDefault="00C57688" w:rsidP="00ED54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556A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DC4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23266"/>
        <w:sz w:val="28"/>
      </w:rPr>
    </w:lvl>
  </w:abstractNum>
  <w:abstractNum w:abstractNumId="2" w15:restartNumberingAfterBreak="0">
    <w:nsid w:val="04EE4934"/>
    <w:multiLevelType w:val="hybridMultilevel"/>
    <w:tmpl w:val="41721E6C"/>
    <w:lvl w:ilvl="0" w:tplc="96560EDC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F6D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E6C0B"/>
    <w:multiLevelType w:val="hybridMultilevel"/>
    <w:tmpl w:val="4D90F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75538"/>
    <w:multiLevelType w:val="hybridMultilevel"/>
    <w:tmpl w:val="224C0F92"/>
    <w:lvl w:ilvl="0" w:tplc="203869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21415"/>
    <w:multiLevelType w:val="multilevel"/>
    <w:tmpl w:val="753038A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Source Sans Pro" w:hAnsi="Source Sans Pro" w:hint="default"/>
        <w:b/>
        <w:i w:val="0"/>
        <w:color w:val="002F6D"/>
        <w:sz w:val="24"/>
      </w:rPr>
    </w:lvl>
  </w:abstractNum>
  <w:abstractNum w:abstractNumId="6" w15:restartNumberingAfterBreak="0">
    <w:nsid w:val="28545E37"/>
    <w:multiLevelType w:val="hybridMultilevel"/>
    <w:tmpl w:val="C4963A4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07B67"/>
    <w:multiLevelType w:val="hybridMultilevel"/>
    <w:tmpl w:val="C4963A46"/>
    <w:lvl w:ilvl="0" w:tplc="203869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34B53"/>
    <w:multiLevelType w:val="hybridMultilevel"/>
    <w:tmpl w:val="FD7C2304"/>
    <w:lvl w:ilvl="0" w:tplc="203869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51E16"/>
    <w:multiLevelType w:val="hybridMultilevel"/>
    <w:tmpl w:val="8A02DED0"/>
    <w:lvl w:ilvl="0" w:tplc="203869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A2404D"/>
    <w:multiLevelType w:val="hybridMultilevel"/>
    <w:tmpl w:val="0ED8EE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AF416D"/>
    <w:multiLevelType w:val="hybridMultilevel"/>
    <w:tmpl w:val="8D96498C"/>
    <w:lvl w:ilvl="0" w:tplc="ECF64D9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26DE9"/>
    <w:multiLevelType w:val="hybridMultilevel"/>
    <w:tmpl w:val="8034C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34DF9"/>
    <w:multiLevelType w:val="hybridMultilevel"/>
    <w:tmpl w:val="FAAE8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F305C2"/>
    <w:multiLevelType w:val="hybridMultilevel"/>
    <w:tmpl w:val="37261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2607487">
    <w:abstractNumId w:val="1"/>
  </w:num>
  <w:num w:numId="2" w16cid:durableId="959651685">
    <w:abstractNumId w:val="1"/>
  </w:num>
  <w:num w:numId="3" w16cid:durableId="2025210781">
    <w:abstractNumId w:val="0"/>
  </w:num>
  <w:num w:numId="4" w16cid:durableId="1833133128">
    <w:abstractNumId w:val="5"/>
  </w:num>
  <w:num w:numId="5" w16cid:durableId="262958432">
    <w:abstractNumId w:val="1"/>
  </w:num>
  <w:num w:numId="6" w16cid:durableId="788743921">
    <w:abstractNumId w:val="5"/>
  </w:num>
  <w:num w:numId="7" w16cid:durableId="1234662080">
    <w:abstractNumId w:val="1"/>
  </w:num>
  <w:num w:numId="8" w16cid:durableId="1916432744">
    <w:abstractNumId w:val="5"/>
  </w:num>
  <w:num w:numId="9" w16cid:durableId="2129154050">
    <w:abstractNumId w:val="1"/>
  </w:num>
  <w:num w:numId="10" w16cid:durableId="1665625672">
    <w:abstractNumId w:val="5"/>
  </w:num>
  <w:num w:numId="11" w16cid:durableId="1541628869">
    <w:abstractNumId w:val="1"/>
  </w:num>
  <w:num w:numId="12" w16cid:durableId="2032950030">
    <w:abstractNumId w:val="5"/>
  </w:num>
  <w:num w:numId="13" w16cid:durableId="65537006">
    <w:abstractNumId w:val="5"/>
  </w:num>
  <w:num w:numId="14" w16cid:durableId="1263339044">
    <w:abstractNumId w:val="1"/>
  </w:num>
  <w:num w:numId="15" w16cid:durableId="1059282720">
    <w:abstractNumId w:val="5"/>
  </w:num>
  <w:num w:numId="16" w16cid:durableId="888957810">
    <w:abstractNumId w:val="5"/>
  </w:num>
  <w:num w:numId="17" w16cid:durableId="1722898703">
    <w:abstractNumId w:val="5"/>
  </w:num>
  <w:num w:numId="18" w16cid:durableId="1168130496">
    <w:abstractNumId w:val="5"/>
  </w:num>
  <w:num w:numId="19" w16cid:durableId="73015963">
    <w:abstractNumId w:val="1"/>
  </w:num>
  <w:num w:numId="20" w16cid:durableId="1305043103">
    <w:abstractNumId w:val="1"/>
  </w:num>
  <w:num w:numId="21" w16cid:durableId="773288190">
    <w:abstractNumId w:val="5"/>
  </w:num>
  <w:num w:numId="22" w16cid:durableId="724330863">
    <w:abstractNumId w:val="2"/>
  </w:num>
  <w:num w:numId="23" w16cid:durableId="1673213994">
    <w:abstractNumId w:val="12"/>
  </w:num>
  <w:num w:numId="24" w16cid:durableId="1423332176">
    <w:abstractNumId w:val="14"/>
  </w:num>
  <w:num w:numId="25" w16cid:durableId="1463035712">
    <w:abstractNumId w:val="11"/>
  </w:num>
  <w:num w:numId="26" w16cid:durableId="1059481076">
    <w:abstractNumId w:val="9"/>
  </w:num>
  <w:num w:numId="27" w16cid:durableId="1694841740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4611978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40277551">
    <w:abstractNumId w:val="3"/>
  </w:num>
  <w:num w:numId="30" w16cid:durableId="1556625189">
    <w:abstractNumId w:val="8"/>
  </w:num>
  <w:num w:numId="31" w16cid:durableId="210925696">
    <w:abstractNumId w:val="4"/>
  </w:num>
  <w:num w:numId="32" w16cid:durableId="956838468">
    <w:abstractNumId w:val="7"/>
  </w:num>
  <w:num w:numId="33" w16cid:durableId="518616544">
    <w:abstractNumId w:val="6"/>
  </w:num>
  <w:num w:numId="34" w16cid:durableId="14509714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307"/>
    <w:rsid w:val="00003F41"/>
    <w:rsid w:val="00010A84"/>
    <w:rsid w:val="0003725C"/>
    <w:rsid w:val="00056804"/>
    <w:rsid w:val="00057505"/>
    <w:rsid w:val="000779E7"/>
    <w:rsid w:val="000834AF"/>
    <w:rsid w:val="00096DE2"/>
    <w:rsid w:val="000A731A"/>
    <w:rsid w:val="000B3913"/>
    <w:rsid w:val="000B4FD6"/>
    <w:rsid w:val="000C3A88"/>
    <w:rsid w:val="000C3B0A"/>
    <w:rsid w:val="000C4798"/>
    <w:rsid w:val="000E3586"/>
    <w:rsid w:val="000F2B08"/>
    <w:rsid w:val="001055DA"/>
    <w:rsid w:val="0011316D"/>
    <w:rsid w:val="001166EA"/>
    <w:rsid w:val="001249EA"/>
    <w:rsid w:val="0015329C"/>
    <w:rsid w:val="00161FE2"/>
    <w:rsid w:val="0016227F"/>
    <w:rsid w:val="00162ED2"/>
    <w:rsid w:val="00166247"/>
    <w:rsid w:val="0017041B"/>
    <w:rsid w:val="00180548"/>
    <w:rsid w:val="0018775C"/>
    <w:rsid w:val="00197052"/>
    <w:rsid w:val="001A7859"/>
    <w:rsid w:val="001B08AB"/>
    <w:rsid w:val="001D0692"/>
    <w:rsid w:val="001E4D0A"/>
    <w:rsid w:val="001F1638"/>
    <w:rsid w:val="00200543"/>
    <w:rsid w:val="00211E38"/>
    <w:rsid w:val="0023729C"/>
    <w:rsid w:val="00243E00"/>
    <w:rsid w:val="00263DC3"/>
    <w:rsid w:val="00267D91"/>
    <w:rsid w:val="00271588"/>
    <w:rsid w:val="00271CDB"/>
    <w:rsid w:val="00273956"/>
    <w:rsid w:val="00274267"/>
    <w:rsid w:val="002863BA"/>
    <w:rsid w:val="00293214"/>
    <w:rsid w:val="00293DD2"/>
    <w:rsid w:val="002A7614"/>
    <w:rsid w:val="002C4C2D"/>
    <w:rsid w:val="002C7F2E"/>
    <w:rsid w:val="002E36D5"/>
    <w:rsid w:val="00305F9C"/>
    <w:rsid w:val="00311313"/>
    <w:rsid w:val="003264A9"/>
    <w:rsid w:val="003314E1"/>
    <w:rsid w:val="00342D26"/>
    <w:rsid w:val="00345316"/>
    <w:rsid w:val="00347279"/>
    <w:rsid w:val="00361DC2"/>
    <w:rsid w:val="0036653A"/>
    <w:rsid w:val="00374CC1"/>
    <w:rsid w:val="0038552E"/>
    <w:rsid w:val="00386D2D"/>
    <w:rsid w:val="003938BF"/>
    <w:rsid w:val="00397097"/>
    <w:rsid w:val="003A1AE8"/>
    <w:rsid w:val="003B63DA"/>
    <w:rsid w:val="003E38AD"/>
    <w:rsid w:val="003E6AAD"/>
    <w:rsid w:val="003F2F36"/>
    <w:rsid w:val="003F3D1C"/>
    <w:rsid w:val="00403E46"/>
    <w:rsid w:val="00407089"/>
    <w:rsid w:val="00416F49"/>
    <w:rsid w:val="00436C5D"/>
    <w:rsid w:val="004464F6"/>
    <w:rsid w:val="00453761"/>
    <w:rsid w:val="00471BA1"/>
    <w:rsid w:val="00493A4A"/>
    <w:rsid w:val="00496FCD"/>
    <w:rsid w:val="004D6A88"/>
    <w:rsid w:val="004E0F5B"/>
    <w:rsid w:val="004E2220"/>
    <w:rsid w:val="004E36F1"/>
    <w:rsid w:val="00506817"/>
    <w:rsid w:val="0052187C"/>
    <w:rsid w:val="005446DC"/>
    <w:rsid w:val="00561069"/>
    <w:rsid w:val="005853C0"/>
    <w:rsid w:val="0058771D"/>
    <w:rsid w:val="0059010D"/>
    <w:rsid w:val="005B6D02"/>
    <w:rsid w:val="005B7812"/>
    <w:rsid w:val="005D3AFD"/>
    <w:rsid w:val="005E1DD8"/>
    <w:rsid w:val="005E375D"/>
    <w:rsid w:val="00601F65"/>
    <w:rsid w:val="006064A1"/>
    <w:rsid w:val="00612A0E"/>
    <w:rsid w:val="00615307"/>
    <w:rsid w:val="0061577A"/>
    <w:rsid w:val="00620A2E"/>
    <w:rsid w:val="0065055C"/>
    <w:rsid w:val="00684421"/>
    <w:rsid w:val="006A3259"/>
    <w:rsid w:val="006A3512"/>
    <w:rsid w:val="006D7E3D"/>
    <w:rsid w:val="006E38B3"/>
    <w:rsid w:val="006E5F9F"/>
    <w:rsid w:val="006E663D"/>
    <w:rsid w:val="006E789E"/>
    <w:rsid w:val="006F6DB1"/>
    <w:rsid w:val="00702AB6"/>
    <w:rsid w:val="00716AA1"/>
    <w:rsid w:val="007214A1"/>
    <w:rsid w:val="00725004"/>
    <w:rsid w:val="0073276D"/>
    <w:rsid w:val="007435F6"/>
    <w:rsid w:val="00755E2F"/>
    <w:rsid w:val="00767886"/>
    <w:rsid w:val="00767BC6"/>
    <w:rsid w:val="00776CB2"/>
    <w:rsid w:val="0078391C"/>
    <w:rsid w:val="007A04B9"/>
    <w:rsid w:val="007A24D4"/>
    <w:rsid w:val="007B6F67"/>
    <w:rsid w:val="007E505E"/>
    <w:rsid w:val="007F3F29"/>
    <w:rsid w:val="008025A7"/>
    <w:rsid w:val="00851796"/>
    <w:rsid w:val="00875245"/>
    <w:rsid w:val="00876D42"/>
    <w:rsid w:val="008C4EE8"/>
    <w:rsid w:val="008C700C"/>
    <w:rsid w:val="008D1913"/>
    <w:rsid w:val="008E101A"/>
    <w:rsid w:val="008E7E44"/>
    <w:rsid w:val="008F1673"/>
    <w:rsid w:val="008F6150"/>
    <w:rsid w:val="008F7E6E"/>
    <w:rsid w:val="00917D28"/>
    <w:rsid w:val="00940F6A"/>
    <w:rsid w:val="00971B01"/>
    <w:rsid w:val="009973EF"/>
    <w:rsid w:val="009D0E00"/>
    <w:rsid w:val="009D51A2"/>
    <w:rsid w:val="009E3001"/>
    <w:rsid w:val="009E3208"/>
    <w:rsid w:val="009E35D1"/>
    <w:rsid w:val="009E7D33"/>
    <w:rsid w:val="009F038D"/>
    <w:rsid w:val="009F48AA"/>
    <w:rsid w:val="00A05529"/>
    <w:rsid w:val="00A15A13"/>
    <w:rsid w:val="00A427DC"/>
    <w:rsid w:val="00A472D9"/>
    <w:rsid w:val="00A51F20"/>
    <w:rsid w:val="00A639E4"/>
    <w:rsid w:val="00A9363A"/>
    <w:rsid w:val="00AA4879"/>
    <w:rsid w:val="00AB1A94"/>
    <w:rsid w:val="00AD4E0F"/>
    <w:rsid w:val="00AD7D11"/>
    <w:rsid w:val="00AE2B7F"/>
    <w:rsid w:val="00AE7216"/>
    <w:rsid w:val="00AF23DC"/>
    <w:rsid w:val="00AF6632"/>
    <w:rsid w:val="00B10398"/>
    <w:rsid w:val="00B12912"/>
    <w:rsid w:val="00B23B52"/>
    <w:rsid w:val="00B4687B"/>
    <w:rsid w:val="00B50DC0"/>
    <w:rsid w:val="00B55012"/>
    <w:rsid w:val="00B553E0"/>
    <w:rsid w:val="00B8129B"/>
    <w:rsid w:val="00B942CA"/>
    <w:rsid w:val="00B96C75"/>
    <w:rsid w:val="00BA1855"/>
    <w:rsid w:val="00BA36AD"/>
    <w:rsid w:val="00BA36EC"/>
    <w:rsid w:val="00BA3DB1"/>
    <w:rsid w:val="00BB4FED"/>
    <w:rsid w:val="00BB7076"/>
    <w:rsid w:val="00BB787E"/>
    <w:rsid w:val="00BD466F"/>
    <w:rsid w:val="00BD5401"/>
    <w:rsid w:val="00BE44CA"/>
    <w:rsid w:val="00BE5189"/>
    <w:rsid w:val="00BF1299"/>
    <w:rsid w:val="00C14E96"/>
    <w:rsid w:val="00C36B7D"/>
    <w:rsid w:val="00C475E9"/>
    <w:rsid w:val="00C57688"/>
    <w:rsid w:val="00C62845"/>
    <w:rsid w:val="00C73ECE"/>
    <w:rsid w:val="00C771D3"/>
    <w:rsid w:val="00C85EEF"/>
    <w:rsid w:val="00C95037"/>
    <w:rsid w:val="00CB4424"/>
    <w:rsid w:val="00CC0D29"/>
    <w:rsid w:val="00CD104E"/>
    <w:rsid w:val="00CE3284"/>
    <w:rsid w:val="00D068CC"/>
    <w:rsid w:val="00D1619F"/>
    <w:rsid w:val="00D23BAC"/>
    <w:rsid w:val="00D2756D"/>
    <w:rsid w:val="00D3780B"/>
    <w:rsid w:val="00D40E2B"/>
    <w:rsid w:val="00D62618"/>
    <w:rsid w:val="00D7003D"/>
    <w:rsid w:val="00DA68DE"/>
    <w:rsid w:val="00DB0823"/>
    <w:rsid w:val="00DD1F31"/>
    <w:rsid w:val="00DD3582"/>
    <w:rsid w:val="00DE0776"/>
    <w:rsid w:val="00DE3851"/>
    <w:rsid w:val="00E27854"/>
    <w:rsid w:val="00E34132"/>
    <w:rsid w:val="00E35027"/>
    <w:rsid w:val="00E42BF3"/>
    <w:rsid w:val="00E6283F"/>
    <w:rsid w:val="00E63E55"/>
    <w:rsid w:val="00E72308"/>
    <w:rsid w:val="00E76C46"/>
    <w:rsid w:val="00EB081E"/>
    <w:rsid w:val="00EC0CF9"/>
    <w:rsid w:val="00EC2AF4"/>
    <w:rsid w:val="00EC5F05"/>
    <w:rsid w:val="00ED54CD"/>
    <w:rsid w:val="00EE3A75"/>
    <w:rsid w:val="00EE5FD8"/>
    <w:rsid w:val="00EF2154"/>
    <w:rsid w:val="00EF7DEE"/>
    <w:rsid w:val="00F03C82"/>
    <w:rsid w:val="00F07580"/>
    <w:rsid w:val="00F10BD0"/>
    <w:rsid w:val="00F30F53"/>
    <w:rsid w:val="00F33657"/>
    <w:rsid w:val="00F41BC8"/>
    <w:rsid w:val="00F45C25"/>
    <w:rsid w:val="00F5737A"/>
    <w:rsid w:val="00F60921"/>
    <w:rsid w:val="00F624D2"/>
    <w:rsid w:val="00F63A60"/>
    <w:rsid w:val="00F7329D"/>
    <w:rsid w:val="00F80689"/>
    <w:rsid w:val="00F819F2"/>
    <w:rsid w:val="00F81BFC"/>
    <w:rsid w:val="00F83329"/>
    <w:rsid w:val="00F90AA2"/>
    <w:rsid w:val="00FA46FD"/>
    <w:rsid w:val="00FA7885"/>
    <w:rsid w:val="00FC04CD"/>
    <w:rsid w:val="00FD153B"/>
    <w:rsid w:val="00FD4FAD"/>
    <w:rsid w:val="00FD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CB070"/>
  <w15:chartTrackingRefBased/>
  <w15:docId w15:val="{20B6A5B6-D9DD-4F46-B682-85C310911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Theme="minorHAnsi" w:hAnsi="Source Sans Pro" w:cstheme="minorBidi"/>
        <w:color w:val="555759"/>
        <w:sz w:val="24"/>
        <w:szCs w:val="24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/>
    <w:lsdException w:name="heading 6" w:semiHidden="1" w:uiPriority="9" w:unhideWhenUsed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0" w:unhideWhenUsed="1" w:qFormat="1"/>
    <w:lsdException w:name="List Number" w:locked="0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unhideWhenUsed="1" w:qFormat="1"/>
    <w:lsdException w:name="Quote" w:locked="0" w:uiPriority="11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BB7076"/>
    <w:pPr>
      <w:suppressAutoHyphens/>
      <w:spacing w:after="0" w:line="240" w:lineRule="auto"/>
    </w:pPr>
    <w:rPr>
      <w:spacing w:val="4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7216"/>
    <w:pPr>
      <w:tabs>
        <w:tab w:val="right" w:pos="9360"/>
      </w:tabs>
      <w:spacing w:before="140" w:line="240" w:lineRule="exact"/>
      <w:outlineLvl w:val="0"/>
    </w:pPr>
    <w:rPr>
      <w:b/>
      <w:color w:val="002F6D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F6DB1"/>
    <w:pPr>
      <w:spacing w:before="36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6DB1"/>
    <w:pPr>
      <w:spacing w:before="12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6DB1"/>
    <w:pPr>
      <w:keepNext/>
      <w:keepLines/>
      <w:spacing w:before="120"/>
      <w:outlineLvl w:val="3"/>
    </w:pPr>
    <w:rPr>
      <w:rFonts w:eastAsiaTheme="majorEastAsia" w:cstheme="majorBidi"/>
      <w:b/>
      <w:iCs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56804"/>
    <w:pPr>
      <w:keepNext/>
      <w:keepLines/>
      <w:spacing w:before="120"/>
      <w:outlineLvl w:val="4"/>
    </w:pPr>
    <w:rPr>
      <w:rFonts w:eastAsiaTheme="majorEastAsia" w:cstheme="majorBidi"/>
      <w:b/>
      <w:color w:val="002F6D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rsid w:val="00056804"/>
    <w:pPr>
      <w:keepNext/>
      <w:keepLines/>
      <w:spacing w:before="120"/>
      <w:outlineLvl w:val="5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056804"/>
    <w:rPr>
      <w:rFonts w:eastAsiaTheme="majorEastAsia" w:cstheme="majorBidi"/>
      <w:b/>
      <w:spacing w:val="4"/>
      <w:sz w:val="22"/>
    </w:rPr>
  </w:style>
  <w:style w:type="paragraph" w:styleId="FootnoteText">
    <w:name w:val="footnote text"/>
    <w:basedOn w:val="Normal"/>
    <w:link w:val="FootnoteTextChar"/>
    <w:uiPriority w:val="99"/>
    <w:locked/>
    <w:rsid w:val="00CC0D29"/>
    <w:pPr>
      <w:ind w:left="115" w:hanging="115"/>
    </w:pPr>
    <w:rPr>
      <w:sz w:val="18"/>
      <w:szCs w:val="20"/>
    </w:rPr>
  </w:style>
  <w:style w:type="paragraph" w:customStyle="1" w:styleId="TableHeaders">
    <w:name w:val="Table Headers"/>
    <w:basedOn w:val="Normal"/>
    <w:link w:val="TableHeadersChar"/>
    <w:qFormat/>
    <w:rsid w:val="00A9363A"/>
    <w:pPr>
      <w:spacing w:before="120"/>
    </w:pPr>
    <w:rPr>
      <w:b/>
      <w:color w:val="FFFFFF" w:themeColor="background1"/>
    </w:rPr>
  </w:style>
  <w:style w:type="character" w:customStyle="1" w:styleId="TableHeadersChar">
    <w:name w:val="Table Headers Char"/>
    <w:basedOn w:val="DefaultParagraphFont"/>
    <w:link w:val="TableHeaders"/>
    <w:rsid w:val="00A9363A"/>
    <w:rPr>
      <w:b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AE7216"/>
    <w:rPr>
      <w:b/>
      <w:color w:val="002F6D"/>
      <w:spacing w:val="4"/>
    </w:rPr>
  </w:style>
  <w:style w:type="character" w:customStyle="1" w:styleId="Heading2Char">
    <w:name w:val="Heading 2 Char"/>
    <w:basedOn w:val="DefaultParagraphFont"/>
    <w:link w:val="Heading2"/>
    <w:uiPriority w:val="9"/>
    <w:rsid w:val="006F6DB1"/>
    <w:rPr>
      <w:b/>
      <w:color w:val="002F6D"/>
      <w:spacing w:val="4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6F6DB1"/>
    <w:rPr>
      <w:b/>
      <w:bCs/>
      <w:spacing w:val="4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6F6DB1"/>
    <w:rPr>
      <w:rFonts w:eastAsiaTheme="majorEastAsia" w:cstheme="majorBidi"/>
      <w:b/>
      <w:iCs/>
      <w:spacing w:val="4"/>
      <w:sz w:val="22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056804"/>
    <w:rPr>
      <w:rFonts w:eastAsiaTheme="majorEastAsia" w:cstheme="majorBidi"/>
      <w:b/>
      <w:color w:val="002F6D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CE3284"/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CE3284"/>
    <w:rPr>
      <w:b/>
      <w:spacing w:val="4"/>
      <w:sz w:val="22"/>
    </w:rPr>
  </w:style>
  <w:style w:type="paragraph" w:styleId="ListBullet">
    <w:name w:val="List Bullet"/>
    <w:basedOn w:val="Normal"/>
    <w:uiPriority w:val="10"/>
    <w:unhideWhenUsed/>
    <w:qFormat/>
    <w:rsid w:val="00347279"/>
    <w:pPr>
      <w:numPr>
        <w:numId w:val="22"/>
      </w:numPr>
      <w:spacing w:line="360" w:lineRule="auto"/>
    </w:pPr>
  </w:style>
  <w:style w:type="paragraph" w:styleId="ListNumber">
    <w:name w:val="List Number"/>
    <w:basedOn w:val="Normal"/>
    <w:uiPriority w:val="10"/>
    <w:unhideWhenUsed/>
    <w:qFormat/>
    <w:rsid w:val="00C62845"/>
    <w:pPr>
      <w:numPr>
        <w:numId w:val="21"/>
      </w:numPr>
      <w:spacing w:line="360" w:lineRule="auto"/>
    </w:pPr>
  </w:style>
  <w:style w:type="paragraph" w:styleId="Title">
    <w:name w:val="Title"/>
    <w:aliases w:val="Report Title"/>
    <w:basedOn w:val="Heading1"/>
    <w:next w:val="Normal"/>
    <w:link w:val="TitleChar"/>
    <w:uiPriority w:val="1"/>
    <w:rsid w:val="00A9363A"/>
    <w:pPr>
      <w:pBdr>
        <w:bottom w:val="single" w:sz="8" w:space="1" w:color="BFBFBF" w:themeColor="background1" w:themeShade="BF"/>
      </w:pBdr>
      <w:spacing w:before="0"/>
      <w:contextualSpacing/>
      <w:jc w:val="center"/>
    </w:pPr>
    <w:rPr>
      <w:b w:val="0"/>
      <w:color w:val="4D4D4F"/>
      <w:sz w:val="48"/>
      <w:szCs w:val="56"/>
    </w:rPr>
  </w:style>
  <w:style w:type="character" w:customStyle="1" w:styleId="TitleChar">
    <w:name w:val="Title Char"/>
    <w:aliases w:val="Report Title Char"/>
    <w:basedOn w:val="DefaultParagraphFont"/>
    <w:link w:val="Title"/>
    <w:uiPriority w:val="1"/>
    <w:rsid w:val="00A9363A"/>
    <w:rPr>
      <w:rFonts w:ascii="Arial" w:eastAsiaTheme="majorEastAsia" w:hAnsi="Arial" w:cstheme="majorBidi"/>
      <w:caps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6E789E"/>
    <w:rPr>
      <w:rFonts w:ascii="Source Sans Pro" w:hAnsi="Source Sans Pro"/>
      <w:color w:val="002F6D"/>
      <w:spacing w:val="4"/>
      <w:w w:val="100"/>
      <w:position w:val="0"/>
      <w:sz w:val="24"/>
      <w:u w:val="single" w:color="4D4D4F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6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63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93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363A"/>
    <w:rPr>
      <w:color w:val="808080"/>
    </w:rPr>
  </w:style>
  <w:style w:type="paragraph" w:styleId="Quote">
    <w:name w:val="Quote"/>
    <w:basedOn w:val="Normal"/>
    <w:next w:val="Normal"/>
    <w:link w:val="QuoteChar"/>
    <w:uiPriority w:val="11"/>
    <w:qFormat/>
    <w:rsid w:val="00F81BFC"/>
    <w:pPr>
      <w:spacing w:before="360" w:after="360"/>
      <w:jc w:val="center"/>
    </w:pPr>
    <w:rPr>
      <w:i/>
      <w:iCs/>
      <w:color w:val="223266"/>
      <w:sz w:val="28"/>
    </w:rPr>
  </w:style>
  <w:style w:type="character" w:customStyle="1" w:styleId="QuoteChar">
    <w:name w:val="Quote Char"/>
    <w:basedOn w:val="DefaultParagraphFont"/>
    <w:link w:val="Quote"/>
    <w:uiPriority w:val="11"/>
    <w:rsid w:val="00F81BFC"/>
    <w:rPr>
      <w:i/>
      <w:iCs/>
      <w:color w:val="223266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279"/>
    <w:pPr>
      <w:pBdr>
        <w:top w:val="single" w:sz="8" w:space="10" w:color="EAEDF1" w:themeColor="text2" w:themeTint="1A"/>
        <w:bottom w:val="single" w:sz="8" w:space="10" w:color="EAEDF1" w:themeColor="text2" w:themeTint="1A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279"/>
    <w:rPr>
      <w:rFonts w:eastAsia="Times New Roman" w:cs="Times New Roman"/>
      <w:iCs/>
      <w:spacing w:val="4"/>
    </w:rPr>
  </w:style>
  <w:style w:type="table" w:customStyle="1" w:styleId="CCCCOTableStyle">
    <w:name w:val="CCCCO Table Style"/>
    <w:basedOn w:val="TableNormal"/>
    <w:uiPriority w:val="99"/>
    <w:rsid w:val="0003725C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sz="8" w:space="0" w:color="838385"/>
        <w:left w:val="single" w:sz="8" w:space="0" w:color="838385"/>
        <w:bottom w:val="single" w:sz="8" w:space="0" w:color="838385"/>
        <w:right w:val="single" w:sz="8" w:space="0" w:color="838385"/>
        <w:insideH w:val="single" w:sz="8" w:space="0" w:color="838385"/>
        <w:insideV w:val="single" w:sz="8" w:space="0" w:color="838385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CC0D29"/>
    <w:rPr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CC0D29"/>
    <w:rPr>
      <w:rFonts w:ascii="Source Sans Pro" w:hAnsi="Source Sans Pro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locked/>
    <w:rsid w:val="003E6AAD"/>
    <w:pPr>
      <w:spacing w:before="0" w:after="240" w:line="312" w:lineRule="auto"/>
      <w:outlineLvl w:val="9"/>
    </w:pPr>
    <w:rPr>
      <w:color w:val="2E74B5" w:themeColor="accent1" w:themeShade="BF"/>
      <w:sz w:val="36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3E6AAD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3E6AAD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3E6AAD"/>
    <w:pPr>
      <w:spacing w:after="240"/>
      <w:ind w:left="475"/>
    </w:pPr>
  </w:style>
  <w:style w:type="paragraph" w:customStyle="1" w:styleId="TableTitle">
    <w:name w:val="Table Title"/>
    <w:basedOn w:val="Normal"/>
    <w:link w:val="TableTitleChar"/>
    <w:qFormat/>
    <w:rsid w:val="00F63A60"/>
    <w:pPr>
      <w:keepNext/>
      <w:keepLines/>
      <w:suppressAutoHyphens w:val="0"/>
    </w:pPr>
    <w:rPr>
      <w:b/>
      <w:sz w:val="26"/>
      <w:szCs w:val="28"/>
    </w:rPr>
  </w:style>
  <w:style w:type="character" w:customStyle="1" w:styleId="TableTitleChar">
    <w:name w:val="Table Title Char"/>
    <w:basedOn w:val="DefaultParagraphFont"/>
    <w:link w:val="TableTitle"/>
    <w:rsid w:val="00F63A60"/>
    <w:rPr>
      <w:b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8C4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EE8"/>
    <w:rPr>
      <w:spacing w:val="4"/>
      <w:sz w:val="22"/>
    </w:rPr>
  </w:style>
  <w:style w:type="paragraph" w:styleId="ListParagraph">
    <w:name w:val="List Paragraph"/>
    <w:basedOn w:val="Normal"/>
    <w:uiPriority w:val="34"/>
    <w:unhideWhenUsed/>
    <w:qFormat/>
    <w:locked/>
    <w:rsid w:val="006153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D6A8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BA3DB1"/>
  </w:style>
  <w:style w:type="character" w:customStyle="1" w:styleId="eop">
    <w:name w:val="eop"/>
    <w:basedOn w:val="DefaultParagraphFont"/>
    <w:rsid w:val="00BA3DB1"/>
  </w:style>
  <w:style w:type="paragraph" w:customStyle="1" w:styleId="Default">
    <w:name w:val="Default"/>
    <w:rsid w:val="00AB1A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E278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E278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7854"/>
    <w:rPr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E278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854"/>
    <w:rPr>
      <w:b/>
      <w:bCs/>
      <w:spacing w:val="4"/>
      <w:sz w:val="20"/>
      <w:szCs w:val="20"/>
    </w:rPr>
  </w:style>
  <w:style w:type="paragraph" w:styleId="Revision">
    <w:name w:val="Revision"/>
    <w:hidden/>
    <w:uiPriority w:val="99"/>
    <w:semiHidden/>
    <w:rsid w:val="00E27854"/>
    <w:pPr>
      <w:spacing w:after="0" w:line="240" w:lineRule="auto"/>
    </w:pPr>
    <w:rPr>
      <w:spacing w:val="4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7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CaliforniaCommunityColleges.cccco.edu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iforniaCommunityColleges.cccco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dden\OfficeTemplates\CCCCO%20Mem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F155938195A9409FB0E3AC62397CEF" ma:contentTypeVersion="12" ma:contentTypeDescription="Create a new document." ma:contentTypeScope="" ma:versionID="1ccf65e9cec1f083d6d1947199cf7966">
  <xsd:schema xmlns:xsd="http://www.w3.org/2001/XMLSchema" xmlns:xs="http://www.w3.org/2001/XMLSchema" xmlns:p="http://schemas.microsoft.com/office/2006/metadata/properties" xmlns:ns2="e21e490e-2aac-43ca-9704-27703c390fed" xmlns:ns3="7a3c0886-7c15-4426-a73f-c776395347b8" targetNamespace="http://schemas.microsoft.com/office/2006/metadata/properties" ma:root="true" ma:fieldsID="77070cf460d068fe72b57c9fec3926d0" ns2:_="" ns3:_="">
    <xsd:import namespace="e21e490e-2aac-43ca-9704-27703c390fed"/>
    <xsd:import namespace="7a3c0886-7c15-4426-a73f-c776395347b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e490e-2aac-43ca-9704-27703c390f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b530a8c-10a3-4435-9a6a-38bbda91571e}" ma:internalName="TaxCatchAll" ma:showField="CatchAllData" ma:web="e21e490e-2aac-43ca-9704-27703c390f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c0886-7c15-4426-a73f-c776395347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a33889-ef89-4b8f-893a-d3d85384f5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21e490e-2aac-43ca-9704-27703c390fed">
      <UserInfo>
        <DisplayName/>
        <AccountId xsi:nil="true"/>
        <AccountType/>
      </UserInfo>
    </SharedWithUsers>
    <TaxCatchAll xmlns="e21e490e-2aac-43ca-9704-27703c390fed" xsi:nil="true"/>
    <lcf76f155ced4ddcb4097134ff3c332f xmlns="7a3c0886-7c15-4426-a73f-c776395347b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75A43C-7607-489B-BC4C-F7B510081F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D5C7F0-3B90-4508-A6C3-3EC04AC78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1e490e-2aac-43ca-9704-27703c390fed"/>
    <ds:schemaRef ds:uri="7a3c0886-7c15-4426-a73f-c776395347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AA2103-3615-4C5B-824F-978BA3D9F779}">
  <ds:schemaRefs>
    <ds:schemaRef ds:uri="http://schemas.microsoft.com/office/2006/metadata/properties"/>
    <ds:schemaRef ds:uri="http://schemas.microsoft.com/office/infopath/2007/PartnerControls"/>
    <ds:schemaRef ds:uri="e21e490e-2aac-43ca-9704-27703c390fed"/>
    <ds:schemaRef ds:uri="7a3c0886-7c15-4426-a73f-c776395347b8"/>
  </ds:schemaRefs>
</ds:datastoreItem>
</file>

<file path=customXml/itemProps4.xml><?xml version="1.0" encoding="utf-8"?>
<ds:datastoreItem xmlns:ds="http://schemas.openxmlformats.org/officeDocument/2006/customXml" ds:itemID="{82209B7B-6967-44FD-969B-7349FCBB3C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CCCCO Memo Template.dotx</Template>
  <TotalTime>0</TotalTime>
  <Pages>2</Pages>
  <Words>252</Words>
  <Characters>1438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Baccalaureate Degree Program (BDP) Description</vt:lpstr>
    </vt:vector>
  </TitlesOfParts>
  <Company>California Community Colleges Chancellor's Office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Baccalaureate Degree Program (BDP) Description</dc:title>
  <dc:subject/>
  <dc:creator>California Community Colleges</dc:creator>
  <cp:keywords/>
  <dc:description>A11Y 11/6/2023</dc:description>
  <cp:lastModifiedBy>Garcia, David</cp:lastModifiedBy>
  <cp:revision>2</cp:revision>
  <cp:lastPrinted>2023-06-28T21:47:00Z</cp:lastPrinted>
  <dcterms:created xsi:type="dcterms:W3CDTF">2023-11-06T18:23:00Z</dcterms:created>
  <dcterms:modified xsi:type="dcterms:W3CDTF">2023-11-06T18:23:00Z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62c0627a7e64d4c78fa6f563ba2af838b1329cf309d66236efbf6792a5b74691</vt:lpwstr>
  </property>
  <property fmtid="{D5CDD505-2E9C-101B-9397-08002B2CF9AE}" pid="3" name="MediaServiceImageTags">
    <vt:lpwstr/>
  </property>
  <property fmtid="{D5CDD505-2E9C-101B-9397-08002B2CF9AE}" pid="4" name="ContentTypeId">
    <vt:lpwstr>0x01010031F155938195A9409FB0E3AC62397CEF</vt:lpwstr>
  </property>
</Properties>
</file>